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" w:after="0" w:line="110" w:lineRule="exact"/>
        <w:jc w:val="left"/>
        <w:rPr>
          <w:sz w:val="11"/>
          <w:szCs w:val="11"/>
        </w:rPr>
      </w:pPr>
      <w:r>
        <w:rPr/>
        <w:pict>
          <v:group style="position:absolute;margin-left:0pt;margin-top:0pt;width:405pt;height:611.88pt;mso-position-horizontal-relative:page;mso-position-vertical-relative:page;z-index:-1177" coordorigin="0,0" coordsize="8100,12238">
            <v:shape style="position:absolute;left:0;top:0;width:8100;height:12238" type="#_x0000_t75">
              <v:imagedata r:id="rId5" o:title=""/>
            </v:shape>
            <v:shape style="position:absolute;left:2732;top:2857;width:2580;height:3413" type="#_x0000_t75">
              <v:imagedata r:id="rId6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w10:wrap type="none"/>
          </v:group>
        </w:pict>
      </w: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427" w:lineRule="exact"/>
        <w:ind w:left="1515" w:right="-20"/>
        <w:jc w:val="left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position w:val="1"/>
          <w:sz w:val="36"/>
          <w:szCs w:val="36"/>
        </w:rPr>
        <w:t>放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position w:val="1"/>
          <w:sz w:val="36"/>
          <w:szCs w:val="36"/>
        </w:rPr>
        <w:t>心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position w:val="1"/>
          <w:sz w:val="36"/>
          <w:szCs w:val="36"/>
        </w:rPr>
        <w:t>消费创建标识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36"/>
          <w:szCs w:val="3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4" w:after="0" w:line="220" w:lineRule="exact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0" w:after="0" w:line="269" w:lineRule="auto"/>
        <w:ind w:left="233" w:right="148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11"/>
          <w:sz w:val="21"/>
          <w:szCs w:val="21"/>
        </w:rPr>
        <w:t>A</w:t>
      </w:r>
      <w:r>
        <w:rPr>
          <w:rFonts w:ascii="Estrangelo Edessa" w:hAnsi="Estrangelo Edessa" w:cs="Estrangelo Edessa" w:eastAsia="Estrangelo Edessa"/>
          <w:spacing w:val="0"/>
          <w:w w:val="111"/>
          <w:sz w:val="21"/>
          <w:szCs w:val="21"/>
        </w:rPr>
        <w:t>.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迎客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松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代表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形状为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野</w:t>
      </w:r>
      <w:r>
        <w:rPr>
          <w:rFonts w:ascii="Estrangelo Edessa" w:hAnsi="Estrangelo Edessa" w:cs="Estrangelo Edessa" w:eastAsia="Estrangelo Edessa"/>
          <w:spacing w:val="-1"/>
          <w:w w:val="122"/>
          <w:sz w:val="21"/>
          <w:szCs w:val="21"/>
        </w:rPr>
        <w:t>F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冶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现安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环境让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114"/>
          <w:sz w:val="21"/>
          <w:szCs w:val="21"/>
        </w:rPr>
        <w:t>B</w:t>
      </w:r>
      <w:r>
        <w:rPr>
          <w:rFonts w:ascii="Estrangelo Edessa" w:hAnsi="Estrangelo Edessa" w:cs="Estrangelo Edessa" w:eastAsia="Estrangelo Edessa"/>
          <w:spacing w:val="1"/>
          <w:w w:val="114"/>
          <w:sz w:val="21"/>
          <w:szCs w:val="21"/>
        </w:rPr>
        <w:t>.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一颗心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代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表放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心与舒心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104"/>
          <w:sz w:val="21"/>
          <w:szCs w:val="21"/>
        </w:rPr>
        <w:t>C</w:t>
      </w:r>
      <w:r>
        <w:rPr>
          <w:rFonts w:ascii="Estrangelo Edessa" w:hAnsi="Estrangelo Edessa" w:cs="Estrangelo Edessa" w:eastAsia="Estrangelo Edessa"/>
          <w:spacing w:val="1"/>
          <w:w w:val="104"/>
          <w:sz w:val="21"/>
          <w:szCs w:val="21"/>
        </w:rPr>
        <w:t>.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相握的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手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代表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创建需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大家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齐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心协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同维护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101"/>
          <w:sz w:val="21"/>
          <w:szCs w:val="21"/>
        </w:rPr>
        <w:t>D</w:t>
      </w:r>
      <w:r>
        <w:rPr>
          <w:rFonts w:ascii="Estrangelo Edessa" w:hAnsi="Estrangelo Edessa" w:cs="Estrangelo Edessa" w:eastAsia="Estrangelo Edessa"/>
          <w:spacing w:val="0"/>
          <w:w w:val="101"/>
          <w:sz w:val="21"/>
          <w:szCs w:val="21"/>
        </w:rPr>
        <w:t>.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绿色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代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表健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康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态和可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续发展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420" w:lineRule="atLeast"/>
        <w:ind w:left="144" w:right="17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心消费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创建标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属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安徽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护委员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，未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得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擅自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修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改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仿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冒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否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则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追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任。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55" w:after="0" w:line="240" w:lineRule="auto"/>
        <w:ind w:left="2799" w:right="289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1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1100" w:right="11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0" w:after="0" w:line="421" w:lineRule="exact"/>
        <w:ind w:left="2172" w:right="-20"/>
        <w:jc w:val="left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什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sz w:val="36"/>
          <w:szCs w:val="36"/>
        </w:rPr>
        <w:t>么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是放心消费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sz w:val="36"/>
          <w:szCs w:val="36"/>
        </w:rPr>
        <w:t>创建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36"/>
          <w:szCs w:val="3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3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0" w:lineRule="exact" w:after="0"/>
        <w:jc w:val="left"/>
        <w:rPr>
          <w:sz w:val="28"/>
          <w:szCs w:val="28"/>
        </w:rPr>
        <w:sectPr>
          <w:pgSz w:w="8100" w:h="12240"/>
          <w:pgMar w:top="720" w:bottom="280" w:left="260" w:right="780"/>
        </w:sectPr>
      </w:pPr>
    </w:p>
    <w:p>
      <w:pPr>
        <w:spacing w:before="0" w:after="0" w:line="274" w:lineRule="exact"/>
        <w:ind w:left="762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建的指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color w:val="DF002B"/>
          <w:spacing w:val="5"/>
          <w:w w:val="100"/>
          <w:sz w:val="21"/>
          <w:szCs w:val="21"/>
        </w:rPr>
        <w:t>思想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27" w:after="0" w:line="257" w:lineRule="auto"/>
        <w:ind w:left="762" w:right="-76" w:firstLine="4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深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入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学习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贯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彻习近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新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代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中国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色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会主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思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想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九大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告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善促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进消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费的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体制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增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济发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展的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基础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”重要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述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为指引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，认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真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贯彻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府</w:t>
      </w:r>
      <w:r>
        <w:rPr>
          <w:rFonts w:ascii="Microsoft JhengHei" w:hAnsi="Microsoft JhengHei" w:cs="Microsoft JhengHei" w:eastAsia="Microsoft JhengHei"/>
          <w:spacing w:val="-1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《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20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1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8</w:t>
      </w:r>
      <w:r>
        <w:rPr>
          <w:rFonts w:ascii="Estrangelo Edessa" w:hAnsi="Estrangelo Edessa" w:cs="Estrangelo Edessa" w:eastAsia="Estrangelo Edessa"/>
          <w:spacing w:val="-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政府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作报</w:t>
      </w:r>
      <w:r>
        <w:rPr>
          <w:rFonts w:ascii="Microsoft JhengHei" w:hAnsi="Microsoft JhengHei" w:cs="Microsoft JhengHei" w:eastAsia="Microsoft JhengHei"/>
          <w:spacing w:val="-13"/>
          <w:w w:val="100"/>
          <w:sz w:val="21"/>
          <w:szCs w:val="21"/>
        </w:rPr>
        <w:t>告</w:t>
      </w:r>
      <w:r>
        <w:rPr>
          <w:rFonts w:ascii="Microsoft JhengHei" w:hAnsi="Microsoft JhengHei" w:cs="Microsoft JhengHei" w:eastAsia="Microsoft JhengHei"/>
          <w:spacing w:val="-71"/>
          <w:w w:val="100"/>
          <w:sz w:val="21"/>
          <w:szCs w:val="21"/>
        </w:rPr>
        <w:t>》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“促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稳定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0" w:after="0" w:line="301" w:lineRule="exact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诚实守信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手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牵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18"/>
          <w:szCs w:val="18"/>
        </w:rPr>
        <w:t>手</w:t>
      </w:r>
      <w:r>
        <w:rPr>
          <w:rFonts w:ascii="Microsoft JhengHei" w:hAnsi="Microsoft JhengHei" w:cs="Microsoft JhengHei" w:eastAsia="Microsoft JhengHei"/>
          <w:spacing w:val="-86"/>
          <w:w w:val="100"/>
          <w:position w:val="-1"/>
          <w:sz w:val="18"/>
          <w:szCs w:val="18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消费心连心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line="301" w:lineRule="exact" w:after="0"/>
        <w:jc w:val="left"/>
        <w:rPr>
          <w:rFonts w:ascii="Microsoft JhengHei" w:hAnsi="Microsoft JhengHei" w:cs="Microsoft JhengHei" w:eastAsia="Microsoft JhengHei"/>
          <w:sz w:val="18"/>
          <w:szCs w:val="18"/>
        </w:rPr>
        <w:sectPr>
          <w:type w:val="continuous"/>
          <w:pgSz w:w="8100" w:h="12240"/>
          <w:pgMar w:top="1120" w:bottom="280" w:left="260" w:right="780"/>
          <w:cols w:num="2" w:equalWidth="0">
            <w:col w:w="3825" w:space="159"/>
            <w:col w:w="3076"/>
          </w:cols>
        </w:sectPr>
      </w:pPr>
    </w:p>
    <w:p>
      <w:pPr>
        <w:spacing w:before="8" w:after="0" w:line="258" w:lineRule="auto"/>
        <w:ind w:left="762" w:right="45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0pt;margin-top:0pt;width:405pt;height:611.88pt;mso-position-horizontal-relative:page;mso-position-vertical-relative:page;z-index:-1176" coordorigin="0,0" coordsize="8100,12238">
            <v:shape style="position:absolute;left:16;top:0;width:8084;height:12238" type="#_x0000_t75">
              <v:imagedata r:id="rId7" o:title=""/>
            </v:shape>
            <v:shape style="position:absolute;left:4241;top:3014;width:2671;height:2518" type="#_x0000_t75">
              <v:imagedata r:id="rId8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快增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长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实促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策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心消费创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活动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决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策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署，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民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牢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树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贯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彻落实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念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给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侧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结构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革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线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进消费的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制机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动消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治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断释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人民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群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众日益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增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长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的消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需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更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好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足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民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群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众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美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好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期待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增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消费对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经济发展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的基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让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民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群众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更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获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得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感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建的主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color w:val="DF002B"/>
          <w:spacing w:val="5"/>
          <w:w w:val="100"/>
          <w:sz w:val="21"/>
          <w:szCs w:val="21"/>
        </w:rPr>
        <w:t>目标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5" w:after="0" w:line="249" w:lineRule="auto"/>
        <w:ind w:left="762" w:right="149" w:firstLine="4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20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2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-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展放心消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活动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努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力营造安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放心的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环境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目标：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7" w:after="0" w:line="258" w:lineRule="auto"/>
        <w:ind w:left="762" w:right="149" w:firstLine="342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3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盖全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省。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门普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导及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机制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逐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在相关行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培育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发展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心消费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355" w:lineRule="exact"/>
        <w:ind w:left="762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97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逐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渐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覆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盖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较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集</w:t>
      </w:r>
      <w:r>
        <w:rPr>
          <w:rFonts w:ascii="Microsoft JhengHei" w:hAnsi="Microsoft JhengHei" w:cs="Microsoft JhengHei" w:eastAsia="Microsoft JhengHei"/>
          <w:spacing w:val="12"/>
          <w:w w:val="100"/>
          <w:position w:val="-1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的主要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-95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1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55" w:after="0" w:line="240" w:lineRule="auto"/>
        <w:ind w:left="3639" w:right="321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2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780"/>
        </w:sectPr>
      </w:pPr>
    </w:p>
    <w:p>
      <w:pPr>
        <w:spacing w:before="7" w:after="0" w:line="120" w:lineRule="exact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7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left="111" w:right="131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3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1"/>
          <w:w w:val="97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16"/>
          <w:w w:val="97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信守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普遍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主体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显著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诚信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意识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普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增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强。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落实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纠纷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源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决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111" w:right="140" w:firstLine="342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明显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通领域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量突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得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治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保障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进提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111" w:right="128" w:firstLine="34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-78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盖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城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收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更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加高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功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率显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著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作体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联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转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自律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广泛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积极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8" w:after="0" w:line="258" w:lineRule="auto"/>
        <w:ind w:left="57" w:right="183" w:firstLine="342"/>
        <w:jc w:val="righ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98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-77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违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得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到有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遏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2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优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治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普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遍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反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映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集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的消费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侵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象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发性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群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事件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管控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风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险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力不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断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源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治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域和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3022" w:right="133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治理有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，消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环境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意度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续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建的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sz w:val="21"/>
          <w:szCs w:val="21"/>
        </w:rPr>
        <w:t>内容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5" w:after="0" w:line="355" w:lineRule="exact"/>
        <w:ind w:right="87"/>
        <w:jc w:val="righ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7"/>
          <w:w w:val="98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98"/>
          <w:position w:val="-1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10"/>
          <w:w w:val="98"/>
          <w:position w:val="-1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7"/>
          <w:w w:val="98"/>
          <w:position w:val="-1"/>
          <w:sz w:val="21"/>
          <w:szCs w:val="21"/>
        </w:rPr>
        <w:t>存</w:t>
      </w: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7"/>
          <w:w w:val="98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1"/>
          <w:w w:val="98"/>
          <w:position w:val="-1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7"/>
          <w:w w:val="98"/>
          <w:position w:val="-1"/>
          <w:sz w:val="21"/>
          <w:szCs w:val="21"/>
        </w:rPr>
        <w:t>冒</w:t>
      </w: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伪</w:t>
      </w:r>
      <w:r>
        <w:rPr>
          <w:rFonts w:ascii="Microsoft JhengHei" w:hAnsi="Microsoft JhengHei" w:cs="Microsoft JhengHei" w:eastAsia="Microsoft JhengHei"/>
          <w:spacing w:val="7"/>
          <w:w w:val="98"/>
          <w:position w:val="-1"/>
          <w:sz w:val="21"/>
          <w:szCs w:val="21"/>
        </w:rPr>
        <w:t>劣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line="355" w:lineRule="exact" w:after="0"/>
        <w:jc w:val="right"/>
        <w:rPr>
          <w:rFonts w:ascii="Microsoft JhengHei" w:hAnsi="Microsoft JhengHei" w:cs="Microsoft JhengHei" w:eastAsia="Microsoft JhengHei"/>
          <w:sz w:val="21"/>
          <w:szCs w:val="21"/>
        </w:rPr>
        <w:sectPr>
          <w:pgSz w:w="8100" w:h="12240"/>
          <w:pgMar w:top="1120" w:bottom="280" w:left="920" w:right="800"/>
        </w:sectPr>
      </w:pPr>
    </w:p>
    <w:p>
      <w:pPr>
        <w:spacing w:before="0" w:after="0" w:line="226" w:lineRule="exact"/>
        <w:ind w:left="234" w:right="-67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完善消费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维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权共治格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局</w:t>
      </w:r>
      <w:r>
        <w:rPr>
          <w:rFonts w:ascii="Microsoft JhengHei" w:hAnsi="Microsoft JhengHei" w:cs="Microsoft JhengHei" w:eastAsia="Microsoft JhengHei"/>
          <w:spacing w:val="2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维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护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社会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before="0" w:after="0" w:line="274" w:lineRule="exact"/>
        <w:ind w:left="234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和谐稳定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33" w:after="0" w:line="240" w:lineRule="auto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br w:type="column"/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诈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line="240" w:lineRule="auto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type w:val="continuous"/>
          <w:pgSz w:w="8100" w:h="12240"/>
          <w:pgMar w:top="1120" w:bottom="280" w:left="920" w:right="800"/>
          <w:cols w:num="2" w:equalWidth="0">
            <w:col w:w="2825" w:space="197"/>
            <w:col w:w="3358"/>
          </w:cols>
        </w:sectPr>
      </w:pPr>
    </w:p>
    <w:p>
      <w:pPr>
        <w:spacing w:before="0" w:after="0" w:line="200" w:lineRule="exact"/>
        <w:jc w:val="left"/>
        <w:rPr>
          <w:sz w:val="20"/>
          <w:szCs w:val="20"/>
        </w:rPr>
      </w:pPr>
      <w:r>
        <w:rPr/>
        <w:pict>
          <v:group style="position:absolute;margin-left:.52pt;margin-top:.18pt;width:404.48pt;height:611.7pt;mso-position-horizontal-relative:page;mso-position-vertical-relative:page;z-index:-1175" coordorigin="10,4" coordsize="8090,12234">
            <v:shape style="position:absolute;left:16;top:4;width:8084;height:12234" type="#_x0000_t75">
              <v:imagedata r:id="rId9" o:title=""/>
            </v:shape>
            <v:shape style="position:absolute;left:1157;top:8135;width:2646;height:2300" type="#_x0000_t75">
              <v:imagedata r:id="rId10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55" w:after="0" w:line="240" w:lineRule="auto"/>
        <w:ind w:left="2979" w:right="319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3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920" w:right="8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0" w:after="0" w:line="276" w:lineRule="exact"/>
        <w:ind w:left="771" w:right="7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款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刷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炒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影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响当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前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向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建活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left="771" w:right="5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诺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首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缺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陷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产品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召回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得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28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示范单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带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断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深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动。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3908" w:right="38" w:firstLine="34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78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13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促经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7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8"/>
          <w:w w:val="98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33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0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3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-3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9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-33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树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立安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7"/>
          <w:w w:val="98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-3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8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7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场地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8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8"/>
          <w:w w:val="98"/>
          <w:sz w:val="21"/>
          <w:szCs w:val="21"/>
        </w:rPr>
        <w:t>设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7"/>
          <w:w w:val="98"/>
          <w:sz w:val="21"/>
          <w:szCs w:val="21"/>
        </w:rPr>
        <w:t>设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8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8"/>
          <w:w w:val="98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秩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面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国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安全标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排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隐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患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设施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355" w:lineRule="exact"/>
        <w:ind w:left="3908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设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行和维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-95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line="355" w:lineRule="exact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pgSz w:w="8100" w:h="12240"/>
          <w:pgMar w:top="720" w:bottom="280" w:left="260" w:right="880"/>
        </w:sectPr>
      </w:pPr>
    </w:p>
    <w:p>
      <w:pPr>
        <w:spacing w:before="9" w:after="0" w:line="150" w:lineRule="exact"/>
        <w:jc w:val="lef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0" w:after="0" w:line="240" w:lineRule="auto"/>
        <w:ind w:left="1145" w:right="-67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崇尚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质消费</w:t>
      </w:r>
      <w:r>
        <w:rPr>
          <w:rFonts w:ascii="Microsoft JhengHei" w:hAnsi="Microsoft JhengHei" w:cs="Microsoft JhengHei" w:eastAsia="Microsoft JhengHei"/>
          <w:spacing w:val="1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促进高质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量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发展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before="33" w:after="0" w:line="240" w:lineRule="auto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br w:type="column"/>
      </w:r>
      <w:r>
        <w:rPr>
          <w:rFonts w:ascii="Microsoft JhengHei" w:hAnsi="Microsoft JhengHei" w:cs="Microsoft JhengHei" w:eastAsia="Microsoft JhengHei"/>
          <w:spacing w:val="19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7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-3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可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9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-3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9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33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355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身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康</w:t>
      </w:r>
      <w:r>
        <w:rPr>
          <w:rFonts w:ascii="Microsoft JhengHei" w:hAnsi="Microsoft JhengHei" w:cs="Microsoft JhengHei" w:eastAsia="Microsoft JhengHei"/>
          <w:spacing w:val="-97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命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财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12"/>
          <w:w w:val="100"/>
          <w:position w:val="-1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line="355" w:lineRule="exact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type w:val="continuous"/>
          <w:pgSz w:w="8100" w:h="12240"/>
          <w:pgMar w:top="1120" w:bottom="280" w:left="260" w:right="880"/>
          <w:cols w:num="2" w:equalWidth="0">
            <w:col w:w="3557" w:space="351"/>
            <w:col w:w="3052"/>
          </w:cols>
        </w:sectPr>
      </w:pPr>
    </w:p>
    <w:p>
      <w:pPr>
        <w:spacing w:before="33" w:after="0" w:line="240" w:lineRule="auto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0pt;margin-top:0pt;width:405pt;height:611.88pt;mso-position-horizontal-relative:page;mso-position-vertical-relative:page;z-index:-1174" coordorigin="0,0" coordsize="8100,12238">
            <v:shape style="position:absolute;left:16;top:0;width:8084;height:12238" type="#_x0000_t75">
              <v:imagedata r:id="rId11" o:title=""/>
            </v:shape>
            <v:shape style="position:absolute;left:1147;top:3430;width:2870;height:2446" type="#_x0000_t75">
              <v:imagedata r:id="rId12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措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案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保障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40" w:lineRule="auto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身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财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安全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9" w:after="0" w:line="258" w:lineRule="auto"/>
        <w:ind w:left="771" w:right="51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心。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品质量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追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溯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体建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质量管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检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收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停止销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疵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陷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面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包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召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回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效处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事件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打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扶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优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打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售假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冒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伪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违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40" w:lineRule="auto"/>
        <w:ind w:left="111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心。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严格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政府定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355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价格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干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预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措施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紧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急措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措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按公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-98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3639" w:right="311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4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880"/>
        </w:sectPr>
      </w:pPr>
    </w:p>
    <w:p>
      <w:pPr>
        <w:spacing w:before="5" w:after="0" w:line="120" w:lineRule="exact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after="0"/>
        <w:jc w:val="left"/>
        <w:rPr>
          <w:sz w:val="20"/>
          <w:szCs w:val="20"/>
        </w:rPr>
        <w:sectPr>
          <w:pgSz w:w="8100" w:h="12240"/>
          <w:pgMar w:top="1120" w:bottom="280" w:left="920" w:right="780"/>
        </w:sectPr>
      </w:pPr>
    </w:p>
    <w:p>
      <w:pPr>
        <w:spacing w:before="0" w:after="0" w:line="27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原则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节价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left="111" w:right="-74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，落实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价格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监管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为，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严厉查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断、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等价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违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为。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7" w:after="0" w:line="240" w:lineRule="auto"/>
        <w:ind w:left="45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-74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301" w:lineRule="exact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-1"/>
          <w:sz w:val="18"/>
          <w:szCs w:val="18"/>
        </w:rPr>
        <w:t>消</w:t>
      </w:r>
      <w:r>
        <w:rPr>
          <w:rFonts w:ascii="Microsoft JhengHei" w:hAnsi="Microsoft JhengHei" w:cs="Microsoft JhengHei" w:eastAsia="Microsoft JhengHei"/>
          <w:spacing w:val="1"/>
          <w:w w:val="98"/>
          <w:position w:val="-1"/>
          <w:sz w:val="18"/>
          <w:szCs w:val="18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position w:val="-1"/>
          <w:sz w:val="18"/>
          <w:szCs w:val="18"/>
        </w:rPr>
        <w:t>是您的权</w:t>
      </w:r>
      <w:r>
        <w:rPr>
          <w:rFonts w:ascii="Microsoft JhengHei" w:hAnsi="Microsoft JhengHei" w:cs="Microsoft JhengHei" w:eastAsia="Microsoft JhengHei"/>
          <w:spacing w:val="1"/>
          <w:w w:val="98"/>
          <w:position w:val="-1"/>
          <w:sz w:val="18"/>
          <w:szCs w:val="18"/>
        </w:rPr>
        <w:t>利</w:t>
      </w:r>
      <w:r>
        <w:rPr>
          <w:rFonts w:ascii="Microsoft JhengHei" w:hAnsi="Microsoft JhengHei" w:cs="Microsoft JhengHei" w:eastAsia="Microsoft JhengHei"/>
          <w:spacing w:val="2"/>
          <w:w w:val="49"/>
          <w:position w:val="-1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position w:val="-1"/>
          <w:sz w:val="18"/>
          <w:szCs w:val="18"/>
        </w:rPr>
        <w:t>放</w:t>
      </w:r>
      <w:r>
        <w:rPr>
          <w:rFonts w:ascii="Microsoft JhengHei" w:hAnsi="Microsoft JhengHei" w:cs="Microsoft JhengHei" w:eastAsia="Microsoft JhengHei"/>
          <w:spacing w:val="1"/>
          <w:w w:val="98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98"/>
          <w:position w:val="-1"/>
          <w:sz w:val="18"/>
          <w:szCs w:val="18"/>
        </w:rPr>
        <w:t>是我的承诺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line="301" w:lineRule="exact" w:after="0"/>
        <w:jc w:val="left"/>
        <w:rPr>
          <w:rFonts w:ascii="Microsoft JhengHei" w:hAnsi="Microsoft JhengHei" w:cs="Microsoft JhengHei" w:eastAsia="Microsoft JhengHei"/>
          <w:sz w:val="18"/>
          <w:szCs w:val="18"/>
        </w:rPr>
        <w:sectPr>
          <w:type w:val="continuous"/>
          <w:pgSz w:w="8100" w:h="12240"/>
          <w:pgMar w:top="1120" w:bottom="280" w:left="920" w:right="780"/>
          <w:cols w:num="2" w:equalWidth="0">
            <w:col w:w="3208" w:space="156"/>
            <w:col w:w="3036"/>
          </w:cols>
        </w:sectPr>
      </w:pPr>
    </w:p>
    <w:p>
      <w:pPr>
        <w:spacing w:before="0" w:after="0" w:line="348" w:lineRule="exact"/>
        <w:ind w:left="111" w:right="18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.52pt;margin-top:.18pt;width:404.48pt;height:611.7pt;mso-position-horizontal-relative:page;mso-position-vertical-relative:page;z-index:-1173" coordorigin="10,4" coordsize="8090,12234">
            <v:shape style="position:absolute;left:16;top:4;width:8084;height:12234" type="#_x0000_t75">
              <v:imagedata r:id="rId13" o:title=""/>
            </v:shape>
            <v:shape style="position:absolute;left:4174;top:1717;width:2771;height:2675" type="#_x0000_t75">
              <v:imagedata r:id="rId14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售后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-100"/>
          <w:w w:val="98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7"/>
          <w:w w:val="98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售后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27" w:after="0" w:line="258" w:lineRule="auto"/>
        <w:ind w:left="111" w:right="15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承诺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格符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国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修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更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换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足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数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退还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损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失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打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击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利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款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声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堂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告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出对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侵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害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为。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111" w:right="149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第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一责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充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府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职能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热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线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话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能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络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完善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速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着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纠纷调解成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意度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240" w:lineRule="auto"/>
        <w:ind w:left="111" w:right="3927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重点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sz w:val="21"/>
          <w:szCs w:val="21"/>
        </w:rPr>
        <w:t>任务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27" w:after="0" w:line="258" w:lineRule="auto"/>
        <w:ind w:left="111" w:right="43" w:firstLine="347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19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71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话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物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邮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创建工作。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极培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购物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邮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领域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费创建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范单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非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首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先付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355" w:lineRule="exact"/>
        <w:ind w:left="111" w:right="18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1"/>
          <w:w w:val="98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七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由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-101"/>
          <w:w w:val="98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支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-101"/>
          <w:w w:val="98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position w:val="-1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载</w:t>
      </w:r>
      <w:r>
        <w:rPr>
          <w:rFonts w:ascii="Microsoft JhengHei" w:hAnsi="Microsoft JhengHei" w:cs="Microsoft JhengHei" w:eastAsia="Microsoft JhengHei"/>
          <w:spacing w:val="5"/>
          <w:w w:val="98"/>
          <w:position w:val="-1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8"/>
          <w:w w:val="98"/>
          <w:position w:val="-1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6"/>
          <w:w w:val="98"/>
          <w:position w:val="-1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做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79" w:right="321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5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920" w:right="78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0" w:after="0" w:line="276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入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控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后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个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保护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left="771" w:right="135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非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铺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康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-28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1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10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省公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省商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1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新闻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版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广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信管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邮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4" w:after="0" w:line="258" w:lineRule="auto"/>
        <w:ind w:left="771" w:right="27" w:firstLine="342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游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游景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游宾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主体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旅游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开展创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工作，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酒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旅游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随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抽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游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业相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决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扰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乱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旅游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秩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侵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害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舒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心的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游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3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牵头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3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3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工商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3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保委</w:t>
      </w:r>
      <w:r>
        <w:rPr>
          <w:rFonts w:ascii="Microsoft JhengHei" w:hAnsi="Microsoft JhengHei" w:cs="Microsoft JhengHei" w:eastAsia="Microsoft JhengHei"/>
          <w:spacing w:val="3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5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省公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5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交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输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9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省安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全监管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物价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771" w:right="137" w:firstLine="34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3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78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25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完善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安全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监管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设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信管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源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头监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非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添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非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声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称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宣传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，实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771" w:right="3167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田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间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餐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桌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程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。深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餐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头单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消保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4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8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农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林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卫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322" w:lineRule="exact"/>
        <w:ind w:left="771" w:right="4645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-4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position w:val="-4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5"/>
          <w:w w:val="98"/>
          <w:position w:val="-4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1"/>
          <w:w w:val="98"/>
          <w:position w:val="-4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98"/>
          <w:position w:val="-4"/>
          <w:sz w:val="21"/>
          <w:szCs w:val="21"/>
        </w:rPr>
        <w:t>等部</w:t>
      </w:r>
      <w:r>
        <w:rPr>
          <w:rFonts w:ascii="Microsoft JhengHei" w:hAnsi="Microsoft JhengHei" w:cs="Microsoft JhengHei" w:eastAsia="Microsoft JhengHei"/>
          <w:spacing w:val="1"/>
          <w:w w:val="98"/>
          <w:position w:val="-4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position w:val="-4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line="322" w:lineRule="exact" w:after="0"/>
        <w:jc w:val="both"/>
        <w:rPr>
          <w:rFonts w:ascii="Microsoft JhengHei" w:hAnsi="Microsoft JhengHei" w:cs="Microsoft JhengHei" w:eastAsia="Microsoft JhengHei"/>
          <w:sz w:val="21"/>
          <w:szCs w:val="21"/>
        </w:rPr>
        <w:sectPr>
          <w:pgSz w:w="8100" w:h="12240"/>
          <w:pgMar w:top="720" w:bottom="280" w:left="260" w:right="800"/>
        </w:sectPr>
      </w:pPr>
    </w:p>
    <w:p>
      <w:pPr>
        <w:spacing w:before="68" w:after="0" w:line="240" w:lineRule="auto"/>
        <w:ind w:left="1118" w:right="-71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100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-72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188" w:lineRule="exact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/>
        <w:br w:type="column"/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18"/>
          <w:szCs w:val="18"/>
        </w:rPr>
        <w:t>营造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18"/>
          <w:szCs w:val="18"/>
        </w:rPr>
        <w:t>放心消费环境</w:t>
      </w:r>
      <w:r>
        <w:rPr>
          <w:rFonts w:ascii="Microsoft JhengHei" w:hAnsi="Microsoft JhengHei" w:cs="Microsoft JhengHei" w:eastAsia="Microsoft JhengHei"/>
          <w:spacing w:val="5"/>
          <w:w w:val="49"/>
          <w:position w:val="1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18"/>
          <w:szCs w:val="18"/>
        </w:rPr>
        <w:t>展现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18"/>
          <w:szCs w:val="18"/>
        </w:rPr>
        <w:t>诚信守法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74" w:lineRule="exact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风采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line="274" w:lineRule="exact" w:after="0"/>
        <w:jc w:val="left"/>
        <w:rPr>
          <w:rFonts w:ascii="Microsoft JhengHei" w:hAnsi="Microsoft JhengHei" w:cs="Microsoft JhengHei" w:eastAsia="Microsoft JhengHei"/>
          <w:sz w:val="18"/>
          <w:szCs w:val="18"/>
        </w:rPr>
        <w:sectPr>
          <w:type w:val="continuous"/>
          <w:pgSz w:w="8100" w:h="12240"/>
          <w:pgMar w:top="1120" w:bottom="280" w:left="260" w:right="800"/>
          <w:cols w:num="2" w:equalWidth="0">
            <w:col w:w="3801" w:space="178"/>
            <w:col w:w="3061"/>
          </w:cols>
        </w:sectPr>
      </w:pPr>
    </w:p>
    <w:p>
      <w:pPr>
        <w:spacing w:before="1" w:after="0" w:line="130" w:lineRule="exact"/>
        <w:jc w:val="left"/>
        <w:rPr>
          <w:sz w:val="13"/>
          <w:szCs w:val="13"/>
        </w:rPr>
      </w:pPr>
      <w:r>
        <w:rPr/>
        <w:pict>
          <v:group style="position:absolute;margin-left:0pt;margin-top:0pt;width:405pt;height:611.88pt;mso-position-horizontal-relative:page;mso-position-vertical-relative:page;z-index:-1172" coordorigin="0,0" coordsize="8100,12238">
            <v:shape style="position:absolute;left:16;top:0;width:8084;height:12238" type="#_x0000_t75">
              <v:imagedata r:id="rId15" o:title=""/>
            </v:shape>
            <v:shape style="position:absolute;left:4204;top:7660;width:2774;height:2604" type="#_x0000_t75">
              <v:imagedata r:id="rId16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3639" w:right="319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6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800"/>
        </w:sectPr>
      </w:pPr>
    </w:p>
    <w:p>
      <w:pPr>
        <w:spacing w:before="5" w:after="0" w:line="120" w:lineRule="exact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after="0"/>
        <w:jc w:val="left"/>
        <w:rPr>
          <w:sz w:val="20"/>
          <w:szCs w:val="20"/>
        </w:rPr>
        <w:sectPr>
          <w:pgSz w:w="8100" w:h="12240"/>
          <w:pgMar w:top="1120" w:bottom="280" w:left="920" w:right="800"/>
        </w:sectPr>
      </w:pPr>
    </w:p>
    <w:p>
      <w:pPr>
        <w:spacing w:before="5" w:after="0" w:line="170" w:lineRule="exact"/>
        <w:jc w:val="left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40" w:lineRule="auto"/>
        <w:ind w:left="1180" w:right="-67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18"/>
          <w:szCs w:val="18"/>
        </w:rPr>
        <w:t>倡导诚</w:t>
      </w:r>
      <w:r>
        <w:rPr>
          <w:rFonts w:ascii="Microsoft JhengHei" w:hAnsi="Microsoft JhengHei" w:cs="Microsoft JhengHei" w:eastAsia="Microsoft JhengHei"/>
          <w:spacing w:val="1"/>
          <w:w w:val="100"/>
          <w:sz w:val="18"/>
          <w:szCs w:val="18"/>
        </w:rPr>
        <w:t>信</w:t>
      </w:r>
      <w:r>
        <w:rPr>
          <w:rFonts w:ascii="Microsoft JhengHei" w:hAnsi="Microsoft JhengHei" w:cs="Microsoft JhengHei" w:eastAsia="Microsoft JhengHei"/>
          <w:spacing w:val="2"/>
          <w:w w:val="100"/>
          <w:sz w:val="18"/>
          <w:szCs w:val="18"/>
        </w:rPr>
        <w:t>经营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before="0" w:after="0" w:line="276" w:lineRule="exact"/>
        <w:ind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br w:type="column"/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作。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扩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right="137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新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型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产品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领域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优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强对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互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联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互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联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户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个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保护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，提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升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务质量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信收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检查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3" w:after="0" w:line="355" w:lineRule="exact"/>
        <w:ind w:right="8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1"/>
          <w:w w:val="98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2"/>
          <w:w w:val="98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4"/>
          <w:w w:val="98"/>
          <w:position w:val="-1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-39"/>
          <w:w w:val="100"/>
          <w:position w:val="-1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-37"/>
          <w:w w:val="100"/>
          <w:position w:val="-1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-39"/>
          <w:w w:val="100"/>
          <w:position w:val="-1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98"/>
          <w:position w:val="-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39"/>
          <w:w w:val="100"/>
          <w:position w:val="-1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39"/>
          <w:w w:val="100"/>
          <w:position w:val="-1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-13"/>
          <w:w w:val="100"/>
          <w:position w:val="-1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13"/>
          <w:w w:val="100"/>
          <w:position w:val="-1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2"/>
          <w:w w:val="100"/>
          <w:position w:val="-1"/>
          <w:sz w:val="21"/>
          <w:szCs w:val="21"/>
        </w:rPr>
        <w:t>申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line="355" w:lineRule="exact" w:after="0"/>
        <w:jc w:val="both"/>
        <w:rPr>
          <w:rFonts w:ascii="Microsoft JhengHei" w:hAnsi="Microsoft JhengHei" w:cs="Microsoft JhengHei" w:eastAsia="Microsoft JhengHei"/>
          <w:sz w:val="21"/>
          <w:szCs w:val="21"/>
        </w:rPr>
        <w:sectPr>
          <w:type w:val="continuous"/>
          <w:pgSz w:w="8100" w:h="12240"/>
          <w:pgMar w:top="1120" w:bottom="280" w:left="920" w:right="800"/>
          <w:cols w:num="2" w:equalWidth="0">
            <w:col w:w="2252" w:space="1159"/>
            <w:col w:w="2969"/>
          </w:cols>
        </w:sectPr>
      </w:pPr>
    </w:p>
    <w:p>
      <w:pPr>
        <w:spacing w:before="32" w:after="0" w:line="258" w:lineRule="auto"/>
        <w:ind w:left="111" w:right="134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.52pt;margin-top:.18pt;width:404.48pt;height:611.7pt;mso-position-horizontal-relative:page;mso-position-vertical-relative:page;z-index:-1171" coordorigin="10,4" coordsize="8090,12234">
            <v:shape style="position:absolute;left:16;top:4;width:8084;height:12234" type="#_x0000_t75">
              <v:imagedata r:id="rId17" o:title=""/>
            </v:shape>
            <v:shape style="position:absolute;left:1166;top:1672;width:3001;height:2742" type="#_x0000_t75">
              <v:imagedata r:id="rId18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-2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经济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信管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配合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安厅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工商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物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等部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7" w:after="0" w:line="258" w:lineRule="auto"/>
        <w:ind w:left="111" w:right="131" w:firstLine="343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3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交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。引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路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水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路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交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交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输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输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秩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络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约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租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汽车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车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辆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修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透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净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修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环境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，完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善机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车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修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管规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强对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车驾驶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监督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交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输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公安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物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等部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258" w:lineRule="auto"/>
        <w:ind w:left="111" w:right="33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六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券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险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相关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展放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抓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好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金融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整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治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保障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常态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监管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个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金融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合法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农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金融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供安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便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利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355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79" w:right="319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7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920" w:right="8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exact" w:after="0"/>
        <w:jc w:val="left"/>
        <w:rPr>
          <w:sz w:val="24"/>
          <w:szCs w:val="24"/>
        </w:rPr>
        <w:sectPr>
          <w:pgSz w:w="8100" w:h="12240"/>
          <w:pgMar w:top="720" w:bottom="280" w:left="260" w:right="800"/>
        </w:sectPr>
      </w:pPr>
    </w:p>
    <w:p>
      <w:pPr>
        <w:spacing w:before="0" w:after="0" w:line="276" w:lineRule="exact"/>
        <w:ind w:left="771" w:right="-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w w:val="98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-2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8"/>
          <w:w w:val="98"/>
          <w:sz w:val="21"/>
          <w:szCs w:val="21"/>
        </w:rPr>
        <w:t>充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8"/>
          <w:w w:val="98"/>
          <w:sz w:val="21"/>
          <w:szCs w:val="21"/>
        </w:rPr>
        <w:t>披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露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8"/>
          <w:w w:val="98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30"/>
          <w:w w:val="98"/>
          <w:sz w:val="21"/>
          <w:szCs w:val="21"/>
        </w:rPr>
        <w:t>风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险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left="771" w:right="-74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鼓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励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金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活动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金融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常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8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民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银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肥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支行</w:t>
      </w:r>
      <w:r>
        <w:rPr>
          <w:rFonts w:ascii="Microsoft JhengHei" w:hAnsi="Microsoft JhengHei" w:cs="Microsoft JhengHei" w:eastAsia="Microsoft JhengHei"/>
          <w:spacing w:val="5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银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安徽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证监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消保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-3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-3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府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金融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办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20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0" w:after="0" w:line="300" w:lineRule="exact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金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融也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是消费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line="300" w:lineRule="exact" w:after="0"/>
        <w:jc w:val="left"/>
        <w:rPr>
          <w:rFonts w:ascii="Microsoft JhengHei" w:hAnsi="Microsoft JhengHei" w:cs="Microsoft JhengHei" w:eastAsia="Microsoft JhengHei"/>
          <w:sz w:val="18"/>
          <w:szCs w:val="18"/>
        </w:rPr>
        <w:sectPr>
          <w:type w:val="continuous"/>
          <w:pgSz w:w="8100" w:h="12240"/>
          <w:pgMar w:top="1120" w:bottom="280" w:left="260" w:right="800"/>
          <w:cols w:num="2" w:equalWidth="0">
            <w:col w:w="3573" w:space="1218"/>
            <w:col w:w="2249"/>
          </w:cols>
        </w:sectPr>
      </w:pPr>
    </w:p>
    <w:p>
      <w:pPr>
        <w:spacing w:before="6" w:after="0" w:line="258" w:lineRule="auto"/>
        <w:ind w:left="666" w:right="33" w:firstLine="451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0pt;margin-top:0pt;width:405pt;height:611.88pt;mso-position-horizontal-relative:page;mso-position-vertical-relative:page;z-index:-1170" coordorigin="0,0" coordsize="8100,12238">
            <v:shape style="position:absolute;left:16;top:0;width:8084;height:12238" type="#_x0000_t75">
              <v:imagedata r:id="rId19" o:title=""/>
            </v:shape>
            <v:shape style="position:absolute;left:4039;top:1778;width:2838;height:2557" type="#_x0000_t75">
              <v:imagedata r:id="rId20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100"/>
          <w:sz w:val="21"/>
          <w:szCs w:val="21"/>
        </w:rPr>
        <w:t>七</w:t>
      </w:r>
      <w:r>
        <w:rPr>
          <w:rFonts w:ascii="Microsoft JhengHei" w:hAnsi="Microsoft JhengHei" w:cs="Microsoft JhengHei" w:eastAsia="Microsoft JhengHei"/>
          <w:spacing w:val="-72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创建工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。持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续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价格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诚信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2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创建活动</w:t>
      </w:r>
      <w:r>
        <w:rPr>
          <w:rFonts w:ascii="Microsoft JhengHei" w:hAnsi="Microsoft JhengHei" w:cs="Microsoft JhengHei" w:eastAsia="Microsoft JhengHei"/>
          <w:spacing w:val="-94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收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着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-28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完善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价格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律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价格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断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格垄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断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欺诈等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违法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秩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头单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物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工商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771" w:right="34" w:firstLine="343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3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八</w:t>
      </w:r>
      <w:r>
        <w:rPr>
          <w:rFonts w:ascii="Microsoft JhengHei" w:hAnsi="Microsoft JhengHei" w:cs="Microsoft JhengHei" w:eastAsia="Microsoft JhengHei"/>
          <w:spacing w:val="-74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强对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气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水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综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结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结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果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放心的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住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济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省质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全监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部门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258" w:lineRule="auto"/>
        <w:ind w:left="771" w:right="129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九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展快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递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物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28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递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督管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害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递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递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设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抓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手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后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逐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守信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失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单和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355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异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常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-26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主要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牌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递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为重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1" w:after="0" w:line="170" w:lineRule="exact"/>
        <w:jc w:val="left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3639" w:right="319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8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800"/>
        </w:sectPr>
      </w:pPr>
    </w:p>
    <w:p>
      <w:pPr>
        <w:spacing w:before="7" w:after="0" w:line="120" w:lineRule="exact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after="0"/>
        <w:jc w:val="left"/>
        <w:rPr>
          <w:sz w:val="20"/>
          <w:szCs w:val="20"/>
        </w:rPr>
        <w:sectPr>
          <w:pgSz w:w="8100" w:h="12240"/>
          <w:pgMar w:top="1120" w:bottom="280" w:left="920" w:right="900"/>
        </w:sectPr>
      </w:pPr>
    </w:p>
    <w:p>
      <w:pPr>
        <w:spacing w:before="0" w:after="0" w:line="276" w:lineRule="exact"/>
        <w:ind w:left="111" w:right="-71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w w:val="98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-3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4"/>
          <w:w w:val="98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3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批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5"/>
          <w:w w:val="98"/>
          <w:sz w:val="21"/>
          <w:szCs w:val="21"/>
        </w:rPr>
        <w:t>放心消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2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5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-2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5"/>
          <w:w w:val="98"/>
          <w:sz w:val="21"/>
          <w:szCs w:val="21"/>
        </w:rPr>
        <w:t>递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2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9" w:lineRule="auto"/>
        <w:ind w:left="111" w:right="-48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4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邮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政管理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258" w:lineRule="auto"/>
        <w:ind w:left="111" w:right="-59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十</w:t>
      </w:r>
      <w:r>
        <w:rPr>
          <w:rFonts w:ascii="Microsoft JhengHei" w:hAnsi="Microsoft JhengHei" w:cs="Microsoft JhengHei" w:eastAsia="Microsoft JhengHei"/>
          <w:spacing w:val="-74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创建工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面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娱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乐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355" w:lineRule="exact"/>
        <w:ind w:left="111" w:right="-46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针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营业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演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-98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艺术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97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18"/>
          <w:szCs w:val="18"/>
        </w:rPr>
        <w:t>网店不得隐身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line="240" w:lineRule="auto" w:after="0"/>
        <w:jc w:val="left"/>
        <w:rPr>
          <w:rFonts w:ascii="Microsoft JhengHei" w:hAnsi="Microsoft JhengHei" w:cs="Microsoft JhengHei" w:eastAsia="Microsoft JhengHei"/>
          <w:sz w:val="18"/>
          <w:szCs w:val="18"/>
        </w:rPr>
        <w:sectPr>
          <w:type w:val="continuous"/>
          <w:pgSz w:w="8100" w:h="12240"/>
          <w:pgMar w:top="1120" w:bottom="280" w:left="920" w:right="900"/>
          <w:cols w:num="2" w:equalWidth="0">
            <w:col w:w="3133" w:space="978"/>
            <w:col w:w="2169"/>
          </w:cols>
        </w:sectPr>
      </w:pPr>
    </w:p>
    <w:p>
      <w:pPr>
        <w:spacing w:before="35" w:after="0" w:line="258" w:lineRule="auto"/>
        <w:ind w:left="111" w:right="28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.52pt;margin-top:.18pt;width:404.48pt;height:611.7pt;mso-position-horizontal-relative:page;mso-position-vertical-relative:page;z-index:-1169" coordorigin="10,4" coordsize="8090,12234">
            <v:shape style="position:absolute;left:16;top:4;width:8084;height:12234" type="#_x0000_t75">
              <v:imagedata r:id="rId21" o:title=""/>
            </v:shape>
            <v:shape style="position:absolute;left:4127;top:1748;width:2837;height:2131" type="#_x0000_t75">
              <v:imagedata r:id="rId22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络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反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映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较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措施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化市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常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举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新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型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态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头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7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新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闻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版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广电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9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省消保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公安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8" w:lineRule="auto"/>
        <w:ind w:left="111" w:right="28" w:firstLine="347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19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十</w:t>
      </w:r>
      <w:r>
        <w:rPr>
          <w:rFonts w:ascii="Microsoft JhengHei" w:hAnsi="Microsoft JhengHei" w:cs="Microsoft JhengHei" w:eastAsia="Microsoft JhengHei"/>
          <w:spacing w:val="-18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71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心消费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建工作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强对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学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前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考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助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学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他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非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学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-29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虚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假宣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-102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虚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广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告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违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打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击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2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决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侵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害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3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牵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头单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4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教育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4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省人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工商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258" w:lineRule="auto"/>
        <w:ind w:left="111" w:right="31" w:firstLine="343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3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十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身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放心消费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建工作。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着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集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美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身等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监督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94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导相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-92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预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卡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科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学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-28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牵头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曰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合单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院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卫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2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商务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厅</w:t>
      </w:r>
      <w:r>
        <w:rPr>
          <w:rFonts w:ascii="Microsoft JhengHei" w:hAnsi="Microsoft JhengHei" w:cs="Microsoft JhengHei" w:eastAsia="Microsoft JhengHei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省体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351" w:lineRule="exact"/>
        <w:ind w:left="111" w:right="2235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-2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1"/>
          <w:w w:val="98"/>
          <w:position w:val="-2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2"/>
          <w:w w:val="49"/>
          <w:position w:val="-2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1"/>
          <w:w w:val="98"/>
          <w:position w:val="-2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position w:val="-2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4"/>
          <w:w w:val="98"/>
          <w:position w:val="-2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98"/>
          <w:position w:val="-2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1"/>
          <w:w w:val="49"/>
          <w:position w:val="-2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spacing w:val="2"/>
          <w:w w:val="98"/>
          <w:position w:val="-2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position w:val="-2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1"/>
          <w:w w:val="98"/>
          <w:position w:val="-2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5"/>
          <w:w w:val="98"/>
          <w:position w:val="-2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1"/>
          <w:w w:val="98"/>
          <w:position w:val="-2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98"/>
          <w:position w:val="-2"/>
          <w:sz w:val="21"/>
          <w:szCs w:val="21"/>
        </w:rPr>
        <w:t>监管</w:t>
      </w:r>
      <w:r>
        <w:rPr>
          <w:rFonts w:ascii="Microsoft JhengHei" w:hAnsi="Microsoft JhengHei" w:cs="Microsoft JhengHei" w:eastAsia="Microsoft JhengHei"/>
          <w:spacing w:val="1"/>
          <w:w w:val="98"/>
          <w:position w:val="-2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5"/>
          <w:w w:val="98"/>
          <w:position w:val="-2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98"/>
          <w:position w:val="-2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2"/>
          <w:w w:val="98"/>
          <w:position w:val="-2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49"/>
          <w:position w:val="-2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79" w:right="3094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0"/>
          <w:w w:val="108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920" w:right="9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0" w:after="0" w:line="452" w:lineRule="exact"/>
        <w:ind w:left="1586" w:right="-20"/>
        <w:jc w:val="left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Estrangelo Edessa" w:hAnsi="Estrangelo Edessa" w:cs="Estrangelo Edessa" w:eastAsia="Estrangelo Edessa"/>
          <w:color w:val="009F61"/>
          <w:spacing w:val="2"/>
          <w:w w:val="100"/>
          <w:position w:val="2"/>
          <w:sz w:val="36"/>
          <w:szCs w:val="36"/>
        </w:rPr>
        <w:t>2</w:t>
      </w:r>
      <w:r>
        <w:rPr>
          <w:rFonts w:ascii="Estrangelo Edessa" w:hAnsi="Estrangelo Edessa" w:cs="Estrangelo Edessa" w:eastAsia="Estrangelo Edessa"/>
          <w:color w:val="009F61"/>
          <w:spacing w:val="1"/>
          <w:w w:val="100"/>
          <w:position w:val="2"/>
          <w:sz w:val="36"/>
          <w:szCs w:val="36"/>
        </w:rPr>
        <w:t>01</w:t>
      </w:r>
      <w:r>
        <w:rPr>
          <w:rFonts w:ascii="Estrangelo Edessa" w:hAnsi="Estrangelo Edessa" w:cs="Estrangelo Edessa" w:eastAsia="Estrangelo Edessa"/>
          <w:color w:val="009F61"/>
          <w:spacing w:val="0"/>
          <w:w w:val="100"/>
          <w:position w:val="2"/>
          <w:sz w:val="36"/>
          <w:szCs w:val="36"/>
        </w:rPr>
        <w:t>8</w:t>
      </w:r>
      <w:r>
        <w:rPr>
          <w:rFonts w:ascii="Estrangelo Edessa" w:hAnsi="Estrangelo Edessa" w:cs="Estrangelo Edessa" w:eastAsia="Estrangelo Edessa"/>
          <w:color w:val="009F61"/>
          <w:spacing w:val="1"/>
          <w:w w:val="100"/>
          <w:position w:val="2"/>
          <w:sz w:val="36"/>
          <w:szCs w:val="36"/>
        </w:rPr>
        <w:t> 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position w:val="2"/>
          <w:sz w:val="36"/>
          <w:szCs w:val="36"/>
        </w:rPr>
        <w:t>年放心消费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position w:val="2"/>
          <w:sz w:val="36"/>
          <w:szCs w:val="36"/>
        </w:rPr>
        <w:t>创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position w:val="2"/>
          <w:sz w:val="36"/>
          <w:szCs w:val="36"/>
        </w:rPr>
        <w:t>建怎么干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36"/>
          <w:szCs w:val="36"/>
        </w:rPr>
      </w:r>
    </w:p>
    <w:p>
      <w:pPr>
        <w:spacing w:before="0" w:after="0" w:line="190" w:lineRule="exact"/>
        <w:jc w:val="lef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after="0"/>
        <w:jc w:val="left"/>
        <w:rPr>
          <w:sz w:val="20"/>
          <w:szCs w:val="20"/>
        </w:rPr>
        <w:sectPr>
          <w:pgSz w:w="8100" w:h="12240"/>
          <w:pgMar w:top="720" w:bottom="280" w:left="260" w:right="880"/>
        </w:sectPr>
      </w:pPr>
    </w:p>
    <w:p>
      <w:pPr>
        <w:spacing w:before="0" w:after="0" w:line="281" w:lineRule="exact"/>
        <w:ind w:left="828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color w:val="DF002B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主要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任务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27" w:after="0" w:line="258" w:lineRule="auto"/>
        <w:ind w:left="771" w:right="-74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-73"/>
          <w:w w:val="100"/>
          <w:sz w:val="21"/>
          <w:szCs w:val="21"/>
        </w:rPr>
        <w:t>县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78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面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，放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费创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正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原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则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在相关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认定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县</w: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-1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36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13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3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13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36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-13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1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40" w:lineRule="auto"/>
        <w:ind w:left="693" w:right="-63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16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3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6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14"/>
          <w:w w:val="100"/>
          <w:sz w:val="21"/>
          <w:szCs w:val="21"/>
        </w:rPr>
        <w:t>少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于</w:t>
      </w:r>
      <w:r>
        <w:rPr>
          <w:rFonts w:ascii="Microsoft JhengHei" w:hAnsi="Microsoft JhengHei" w:cs="Microsoft JhengHei" w:eastAsia="Microsoft JhengHei"/>
          <w:spacing w:val="-12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20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美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丽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安徽我的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家</w:t>
      </w:r>
      <w:r>
        <w:rPr>
          <w:rFonts w:ascii="Microsoft JhengHei" w:hAnsi="Microsoft JhengHei" w:cs="Microsoft JhengHei" w:eastAsia="Microsoft JhengHei"/>
          <w:spacing w:val="2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放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消费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靠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大家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line="240" w:lineRule="auto" w:after="0"/>
        <w:jc w:val="left"/>
        <w:rPr>
          <w:rFonts w:ascii="Microsoft JhengHei" w:hAnsi="Microsoft JhengHei" w:cs="Microsoft JhengHei" w:eastAsia="Microsoft JhengHei"/>
          <w:sz w:val="18"/>
          <w:szCs w:val="18"/>
        </w:rPr>
        <w:sectPr>
          <w:type w:val="continuous"/>
          <w:pgSz w:w="8100" w:h="12240"/>
          <w:pgMar w:top="1120" w:bottom="280" w:left="260" w:right="880"/>
          <w:cols w:num="2" w:equalWidth="0">
            <w:col w:w="3201" w:space="518"/>
            <w:col w:w="3241"/>
          </w:cols>
        </w:sectPr>
      </w:pPr>
    </w:p>
    <w:p>
      <w:pPr>
        <w:spacing w:before="14" w:after="0" w:line="240" w:lineRule="auto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0pt;margin-top:0pt;width:405pt;height:611.88pt;mso-position-horizontal-relative:page;mso-position-vertical-relative:page;z-index:-1168" coordorigin="0,0" coordsize="8100,12238">
            <v:shape style="position:absolute;left:16;top:0;width:8084;height:12238" type="#_x0000_t75">
              <v:imagedata r:id="rId23" o:title=""/>
            </v:shape>
            <v:shape style="position:absolute;left:3703;top:3005;width:3119;height:3121" type="#_x0000_t75">
              <v:imagedata r:id="rId24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4"/>
          <w:w w:val="97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4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7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6"/>
          <w:w w:val="97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少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于</w:t>
      </w:r>
      <w:r>
        <w:rPr>
          <w:rFonts w:ascii="Microsoft JhengHei" w:hAnsi="Microsoft JhengHei" w:cs="Microsoft JhengHei" w:eastAsia="Microsoft JhengHei"/>
          <w:spacing w:val="28"/>
          <w:w w:val="97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20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7" w:after="0" w:line="240" w:lineRule="auto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color w:val="DF002B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内容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left="771" w:right="45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围绕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安全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102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常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游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子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递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险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汽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车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修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域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连锁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优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专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游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风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景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的经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为重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落实进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检查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收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承诺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换货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后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首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赔付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240" w:lineRule="auto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color w:val="DF002B"/>
          <w:spacing w:val="1"/>
          <w:w w:val="49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方法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27" w:after="0" w:line="355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组织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55" w:after="0" w:line="240" w:lineRule="auto"/>
        <w:ind w:left="3583" w:right="305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10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880"/>
        </w:sectPr>
      </w:pPr>
    </w:p>
    <w:p>
      <w:pPr>
        <w:spacing w:before="7" w:after="0" w:line="120" w:lineRule="exact"/>
        <w:jc w:val="left"/>
        <w:rPr>
          <w:sz w:val="12"/>
          <w:szCs w:val="12"/>
        </w:rPr>
      </w:pPr>
      <w:r>
        <w:rPr/>
        <w:pict>
          <v:group style="position:absolute;margin-left:.52pt;margin-top:.18pt;width:404.48pt;height:611.7pt;mso-position-horizontal-relative:page;mso-position-vertical-relative:page;z-index:-1167" coordorigin="10,4" coordsize="8090,12234">
            <v:shape style="position:absolute;left:16;top:4;width:8084;height:12234" type="#_x0000_t75">
              <v:imagedata r:id="rId25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7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命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展。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6" w:after="0" w:line="258" w:lineRule="auto"/>
        <w:ind w:left="111" w:right="134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0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72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统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称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谓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统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志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统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一标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统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统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广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申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费创建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申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核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通过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悬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挂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张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贴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-73"/>
          <w:w w:val="98"/>
          <w:sz w:val="21"/>
          <w:szCs w:val="21"/>
        </w:rPr>
        <w:t>注</w:t>
      </w:r>
      <w:r>
        <w:rPr>
          <w:rFonts w:ascii="Microsoft JhengHei" w:hAnsi="Microsoft JhengHei" w:cs="Microsoft JhengHei" w:eastAsia="Microsoft JhengHei"/>
          <w:spacing w:val="-24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统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志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的经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绕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安全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92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92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价格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诺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7" w:after="0" w:line="257" w:lineRule="auto"/>
        <w:ind w:left="111" w:right="25" w:firstLine="342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2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命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县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4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0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4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择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优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3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8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命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省消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省工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局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《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范单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-21"/>
          <w:w w:val="97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147"/>
          <w:w w:val="97"/>
          <w:sz w:val="21"/>
          <w:szCs w:val="21"/>
        </w:rPr>
        <w:t>》</w:t>
      </w:r>
      <w:r>
        <w:rPr>
          <w:rFonts w:ascii="Microsoft JhengHei" w:hAnsi="Microsoft JhengHei" w:cs="Microsoft JhengHei" w:eastAsia="Microsoft JhengHei"/>
          <w:spacing w:val="-23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皖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-71"/>
          <w:w w:val="97"/>
          <w:sz w:val="21"/>
          <w:szCs w:val="21"/>
        </w:rPr>
        <w:t>字</w:t>
      </w:r>
      <w:r>
        <w:rPr>
          <w:rFonts w:ascii="Microsoft JhengHei" w:hAnsi="Microsoft JhengHei" w:cs="Microsoft JhengHei" w:eastAsia="Microsoft JhengHei"/>
          <w:spacing w:val="-24"/>
          <w:w w:val="97"/>
          <w:sz w:val="21"/>
          <w:szCs w:val="21"/>
        </w:rPr>
        <w:t>〔</w:t>
      </w:r>
      <w:r>
        <w:rPr>
          <w:rFonts w:ascii="Estrangelo Edessa" w:hAnsi="Estrangelo Edessa" w:cs="Estrangelo Edessa" w:eastAsia="Estrangelo Edessa"/>
          <w:spacing w:val="1"/>
          <w:w w:val="97"/>
          <w:sz w:val="21"/>
          <w:szCs w:val="21"/>
        </w:rPr>
        <w:t>20</w:t>
      </w:r>
      <w:r>
        <w:rPr>
          <w:rFonts w:ascii="Estrangelo Edessa" w:hAnsi="Estrangelo Edessa" w:cs="Estrangelo Edessa" w:eastAsia="Estrangelo Edessa"/>
          <w:spacing w:val="2"/>
          <w:w w:val="97"/>
          <w:sz w:val="21"/>
          <w:szCs w:val="21"/>
        </w:rPr>
        <w:t>1</w:t>
      </w:r>
      <w:r>
        <w:rPr>
          <w:rFonts w:ascii="Estrangelo Edessa" w:hAnsi="Estrangelo Edessa" w:cs="Estrangelo Edessa" w:eastAsia="Estrangelo Edessa"/>
          <w:spacing w:val="-24"/>
          <w:w w:val="97"/>
          <w:sz w:val="21"/>
          <w:szCs w:val="21"/>
        </w:rPr>
        <w:t>7</w:t>
      </w:r>
      <w:r>
        <w:rPr>
          <w:rFonts w:ascii="Microsoft JhengHei" w:hAnsi="Microsoft JhengHei" w:cs="Microsoft JhengHei" w:eastAsia="Microsoft JhengHei"/>
          <w:spacing w:val="-76"/>
          <w:w w:val="97"/>
          <w:sz w:val="21"/>
          <w:szCs w:val="21"/>
        </w:rPr>
        <w:t>〕</w:t>
      </w:r>
      <w:r>
        <w:rPr>
          <w:rFonts w:ascii="Estrangelo Edessa" w:hAnsi="Estrangelo Edessa" w:cs="Estrangelo Edessa" w:eastAsia="Estrangelo Edessa"/>
          <w:spacing w:val="2"/>
          <w:w w:val="97"/>
          <w:sz w:val="21"/>
          <w:szCs w:val="21"/>
        </w:rPr>
        <w:t>2</w:t>
      </w:r>
      <w:r>
        <w:rPr>
          <w:rFonts w:ascii="Estrangelo Edessa" w:hAnsi="Estrangelo Edessa" w:cs="Estrangelo Edessa" w:eastAsia="Estrangelo Edessa"/>
          <w:spacing w:val="0"/>
          <w:w w:val="97"/>
          <w:sz w:val="21"/>
          <w:szCs w:val="21"/>
        </w:rPr>
        <w:t>2</w:t>
      </w:r>
      <w:r>
        <w:rPr>
          <w:rFonts w:ascii="Estrangelo Edessa" w:hAnsi="Estrangelo Edessa" w:cs="Estrangelo Edessa" w:eastAsia="Estrangelo Edessa"/>
          <w:spacing w:val="0"/>
          <w:w w:val="97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8"/>
          <w:w w:val="97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号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简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74"/>
          <w:w w:val="100"/>
          <w:sz w:val="21"/>
          <w:szCs w:val="21"/>
        </w:rPr>
        <w:t>称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》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有关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制定的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特定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认定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则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愿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申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属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筛选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逐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级申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。特定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的经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拟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认定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命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书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面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相关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业协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53" w:lineRule="auto"/>
        <w:ind w:left="111" w:right="139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5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7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命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28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后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4"/>
          <w:w w:val="97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4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1"/>
          <w:w w:val="97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7"/>
          <w:w w:val="97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-99"/>
          <w:w w:val="97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97"/>
          <w:sz w:val="21"/>
          <w:szCs w:val="21"/>
        </w:rPr>
        <w:t>予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-100"/>
          <w:w w:val="97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97"/>
          <w:sz w:val="21"/>
          <w:szCs w:val="21"/>
        </w:rPr>
        <w:t>示期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4"/>
          <w:w w:val="97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5</w:t>
      </w:r>
      <w:r>
        <w:rPr>
          <w:rFonts w:ascii="Estrangelo Edessa" w:hAnsi="Estrangelo Edessa" w:cs="Estrangelo Edessa" w:eastAsia="Estrangelo Edessa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个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。经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3" w:after="0" w:line="255" w:lineRule="auto"/>
        <w:ind w:left="111" w:right="58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3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1"/>
          <w:w w:val="97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74"/>
          <w:w w:val="97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态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1"/>
          <w:w w:val="97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1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8"/>
          <w:w w:val="97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1"/>
          <w:w w:val="97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7"/>
          <w:w w:val="97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4</w:t>
      </w:r>
      <w:r>
        <w:rPr>
          <w:rFonts w:ascii="Estrangelo Edessa" w:hAnsi="Estrangelo Edessa" w:cs="Estrangelo Edessa" w:eastAsia="Estrangelo Edessa"/>
          <w:spacing w:val="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认定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命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之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起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算</w:t>
      </w:r>
      <w:r>
        <w:rPr>
          <w:rFonts w:ascii="Microsoft JhengHei" w:hAnsi="Microsoft JhengHei" w:cs="Microsoft JhengHei" w:eastAsia="Microsoft JhengHei"/>
          <w:spacing w:val="-3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强对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0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0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2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更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好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落实消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任和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诺</w:t>
      </w:r>
      <w:r>
        <w:rPr>
          <w:rFonts w:ascii="Microsoft JhengHei" w:hAnsi="Microsoft JhengHei" w:cs="Microsoft JhengHei" w:eastAsia="Microsoft JhengHei"/>
          <w:spacing w:val="-28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整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改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节严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取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称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号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9" w:after="0" w:line="120" w:lineRule="exact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2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11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1120" w:bottom="280" w:left="920" w:right="8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/>
        <w:pict>
          <v:group style="position:absolute;margin-left:0pt;margin-top:0pt;width:405pt;height:611.88pt;mso-position-horizontal-relative:page;mso-position-vertical-relative:page;z-index:-1166" coordorigin="0,0" coordsize="8100,12238">
            <v:shape style="position:absolute;left:16;top:0;width:8084;height:12238" type="#_x0000_t75">
              <v:imagedata r:id="rId26" o:title=""/>
            </v:shape>
            <v:shape style="position:absolute;left:1933;top:6479;width:4253;height:3888" type="#_x0000_t75">
              <v:imagedata r:id="rId27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421" w:lineRule="exact"/>
        <w:ind w:left="1271" w:right="-20"/>
        <w:jc w:val="left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参与创建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sz w:val="36"/>
          <w:szCs w:val="36"/>
        </w:rPr>
        <w:t>经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营者公开承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sz w:val="36"/>
          <w:szCs w:val="36"/>
        </w:rPr>
        <w:t>诺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的内容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36"/>
          <w:szCs w:val="3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0" w:after="0" w:line="350" w:lineRule="exact"/>
        <w:ind w:left="849" w:right="-20"/>
        <w:jc w:val="left"/>
        <w:rPr>
          <w:rFonts w:ascii="Microsoft JhengHei" w:hAnsi="Microsoft JhengHei" w:cs="Microsoft JhengHei" w:eastAsia="Microsoft JhengHei"/>
          <w:sz w:val="27"/>
          <w:szCs w:val="27"/>
        </w:rPr>
      </w:pPr>
      <w:r>
        <w:rPr>
          <w:rFonts w:ascii="Microsoft JhengHei" w:hAnsi="Microsoft JhengHei" w:cs="Microsoft JhengHei" w:eastAsia="Microsoft JhengHei"/>
          <w:w w:val="102"/>
          <w:sz w:val="27"/>
          <w:szCs w:val="27"/>
        </w:rPr>
        <w:t>统</w:t>
      </w:r>
      <w:r>
        <w:rPr>
          <w:rFonts w:ascii="Microsoft JhengHei" w:hAnsi="Microsoft JhengHei" w:cs="Microsoft JhengHei" w:eastAsia="Microsoft JhengHei"/>
          <w:spacing w:val="2"/>
          <w:w w:val="102"/>
          <w:sz w:val="27"/>
          <w:szCs w:val="27"/>
        </w:rPr>
        <w:t>一承诺</w:t>
      </w:r>
      <w:r>
        <w:rPr>
          <w:rFonts w:ascii="Microsoft JhengHei" w:hAnsi="Microsoft JhengHei" w:cs="Microsoft JhengHei" w:eastAsia="Microsoft JhengHei"/>
          <w:spacing w:val="0"/>
          <w:w w:val="51"/>
          <w:sz w:val="27"/>
          <w:szCs w:val="27"/>
        </w:rPr>
        <w:t>院</w:t>
      </w:r>
      <w:r>
        <w:rPr>
          <w:rFonts w:ascii="Microsoft JhengHei" w:hAnsi="Microsoft JhengHei" w:cs="Microsoft JhengHei" w:eastAsia="Microsoft JhengHei"/>
          <w:spacing w:val="0"/>
          <w:w w:val="100"/>
          <w:sz w:val="27"/>
          <w:szCs w:val="27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52" w:lineRule="auto"/>
        <w:ind w:left="771" w:right="12" w:firstLine="419"/>
        <w:jc w:val="left"/>
        <w:rPr>
          <w:rFonts w:ascii="Microsoft JhengHei" w:hAnsi="Microsoft JhengHei" w:cs="Microsoft JhengHei" w:eastAsia="Microsoft JhengHei"/>
          <w:sz w:val="27"/>
          <w:szCs w:val="27"/>
        </w:rPr>
      </w:pPr>
      <w:r>
        <w:rPr>
          <w:rFonts w:ascii="Microsoft JhengHei" w:hAnsi="Microsoft JhengHei" w:cs="Microsoft JhengHei" w:eastAsia="Microsoft JhengHei"/>
          <w:spacing w:val="2"/>
          <w:w w:val="102"/>
          <w:sz w:val="27"/>
          <w:szCs w:val="27"/>
        </w:rPr>
        <w:t>安</w:t>
      </w:r>
      <w:r>
        <w:rPr>
          <w:rFonts w:ascii="Microsoft JhengHei" w:hAnsi="Microsoft JhengHei" w:cs="Microsoft JhengHei" w:eastAsia="Microsoft JhengHei"/>
          <w:spacing w:val="5"/>
          <w:w w:val="102"/>
          <w:sz w:val="27"/>
          <w:szCs w:val="27"/>
        </w:rPr>
        <w:t>全</w:t>
      </w:r>
      <w:r>
        <w:rPr>
          <w:rFonts w:ascii="Microsoft JhengHei" w:hAnsi="Microsoft JhengHei" w:cs="Microsoft JhengHei" w:eastAsia="Microsoft JhengHei"/>
          <w:spacing w:val="4"/>
          <w:w w:val="102"/>
          <w:sz w:val="27"/>
          <w:szCs w:val="27"/>
        </w:rPr>
        <w:t>放</w:t>
      </w:r>
      <w:r>
        <w:rPr>
          <w:rFonts w:ascii="Microsoft JhengHei" w:hAnsi="Microsoft JhengHei" w:cs="Microsoft JhengHei" w:eastAsia="Microsoft JhengHei"/>
          <w:spacing w:val="5"/>
          <w:w w:val="102"/>
          <w:sz w:val="27"/>
          <w:szCs w:val="27"/>
        </w:rPr>
        <w:t>心</w:t>
      </w:r>
      <w:r>
        <w:rPr>
          <w:rFonts w:ascii="Microsoft JhengHei" w:hAnsi="Microsoft JhengHei" w:cs="Microsoft JhengHei" w:eastAsia="Microsoft JhengHei"/>
          <w:spacing w:val="-138"/>
          <w:w w:val="102"/>
          <w:sz w:val="27"/>
          <w:szCs w:val="27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2"/>
          <w:sz w:val="27"/>
          <w:szCs w:val="27"/>
        </w:rPr>
        <w:t>质</w:t>
      </w:r>
      <w:r>
        <w:rPr>
          <w:rFonts w:ascii="Microsoft JhengHei" w:hAnsi="Microsoft JhengHei" w:cs="Microsoft JhengHei" w:eastAsia="Microsoft JhengHei"/>
          <w:spacing w:val="4"/>
          <w:w w:val="102"/>
          <w:sz w:val="27"/>
          <w:szCs w:val="27"/>
        </w:rPr>
        <w:t>量</w:t>
      </w:r>
      <w:r>
        <w:rPr>
          <w:rFonts w:ascii="Microsoft JhengHei" w:hAnsi="Microsoft JhengHei" w:cs="Microsoft JhengHei" w:eastAsia="Microsoft JhengHei"/>
          <w:spacing w:val="5"/>
          <w:w w:val="102"/>
          <w:sz w:val="27"/>
          <w:szCs w:val="27"/>
        </w:rPr>
        <w:t>放</w:t>
      </w:r>
      <w:r>
        <w:rPr>
          <w:rFonts w:ascii="Microsoft JhengHei" w:hAnsi="Microsoft JhengHei" w:cs="Microsoft JhengHei" w:eastAsia="Microsoft JhengHei"/>
          <w:spacing w:val="4"/>
          <w:w w:val="102"/>
          <w:sz w:val="27"/>
          <w:szCs w:val="27"/>
        </w:rPr>
        <w:t>心</w:t>
      </w:r>
      <w:r>
        <w:rPr>
          <w:rFonts w:ascii="Microsoft JhengHei" w:hAnsi="Microsoft JhengHei" w:cs="Microsoft JhengHei" w:eastAsia="Microsoft JhengHei"/>
          <w:spacing w:val="-136"/>
          <w:w w:val="102"/>
          <w:sz w:val="27"/>
          <w:szCs w:val="27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2"/>
          <w:sz w:val="27"/>
          <w:szCs w:val="27"/>
        </w:rPr>
        <w:t>价</w:t>
      </w:r>
      <w:r>
        <w:rPr>
          <w:rFonts w:ascii="Microsoft JhengHei" w:hAnsi="Microsoft JhengHei" w:cs="Microsoft JhengHei" w:eastAsia="Microsoft JhengHei"/>
          <w:spacing w:val="6"/>
          <w:w w:val="102"/>
          <w:sz w:val="27"/>
          <w:szCs w:val="27"/>
        </w:rPr>
        <w:t>格放心</w:t>
      </w:r>
      <w:r>
        <w:rPr>
          <w:rFonts w:ascii="Microsoft JhengHei" w:hAnsi="Microsoft JhengHei" w:cs="Microsoft JhengHei" w:eastAsia="Microsoft JhengHei"/>
          <w:spacing w:val="-136"/>
          <w:w w:val="102"/>
          <w:sz w:val="27"/>
          <w:szCs w:val="27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2"/>
          <w:sz w:val="27"/>
          <w:szCs w:val="27"/>
        </w:rPr>
        <w:t>服务</w:t>
      </w:r>
      <w:r>
        <w:rPr>
          <w:rFonts w:ascii="Microsoft JhengHei" w:hAnsi="Microsoft JhengHei" w:cs="Microsoft JhengHei" w:eastAsia="Microsoft JhengHei"/>
          <w:spacing w:val="7"/>
          <w:w w:val="102"/>
          <w:sz w:val="27"/>
          <w:szCs w:val="27"/>
        </w:rPr>
        <w:t>放</w:t>
      </w:r>
      <w:r>
        <w:rPr>
          <w:rFonts w:ascii="Microsoft JhengHei" w:hAnsi="Microsoft JhengHei" w:cs="Microsoft JhengHei" w:eastAsia="Microsoft JhengHei"/>
          <w:spacing w:val="6"/>
          <w:w w:val="102"/>
          <w:sz w:val="27"/>
          <w:szCs w:val="27"/>
        </w:rPr>
        <w:t>心</w:t>
      </w:r>
      <w:r>
        <w:rPr>
          <w:rFonts w:ascii="Microsoft JhengHei" w:hAnsi="Microsoft JhengHei" w:cs="Microsoft JhengHei" w:eastAsia="Microsoft JhengHei"/>
          <w:spacing w:val="-136"/>
          <w:w w:val="102"/>
          <w:sz w:val="27"/>
          <w:szCs w:val="27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2"/>
          <w:sz w:val="27"/>
          <w:szCs w:val="27"/>
        </w:rPr>
        <w:t>维权</w:t>
      </w:r>
      <w:r>
        <w:rPr>
          <w:rFonts w:ascii="Microsoft JhengHei" w:hAnsi="Microsoft JhengHei" w:cs="Microsoft JhengHei" w:eastAsia="Microsoft JhengHei"/>
          <w:spacing w:val="6"/>
          <w:w w:val="102"/>
          <w:sz w:val="27"/>
          <w:szCs w:val="27"/>
        </w:rPr>
        <w:t> </w:t>
      </w:r>
      <w:r>
        <w:rPr>
          <w:rFonts w:ascii="Microsoft JhengHei" w:hAnsi="Microsoft JhengHei" w:cs="Microsoft JhengHei" w:eastAsia="Microsoft JhengHei"/>
          <w:spacing w:val="2"/>
          <w:w w:val="102"/>
          <w:sz w:val="27"/>
          <w:szCs w:val="27"/>
        </w:rPr>
        <w:t>放心</w:t>
      </w:r>
      <w:r>
        <w:rPr>
          <w:rFonts w:ascii="Microsoft JhengHei" w:hAnsi="Microsoft JhengHei" w:cs="Microsoft JhengHei" w:eastAsia="Microsoft JhengHei"/>
          <w:spacing w:val="0"/>
          <w:w w:val="100"/>
          <w:sz w:val="27"/>
          <w:szCs w:val="27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39" w:lineRule="exact"/>
        <w:ind w:left="2865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今天付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18"/>
          <w:szCs w:val="18"/>
        </w:rPr>
        <w:t>出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诚信</w:t>
      </w:r>
      <w:r>
        <w:rPr>
          <w:rFonts w:ascii="Microsoft JhengHei" w:hAnsi="Microsoft JhengHei" w:cs="Microsoft JhengHei" w:eastAsia="Microsoft JhengHei"/>
          <w:spacing w:val="1"/>
          <w:w w:val="49"/>
          <w:position w:val="0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明天收获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18"/>
          <w:szCs w:val="18"/>
        </w:rPr>
        <w:t>信誉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3583" w:right="30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12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720" w:bottom="280" w:left="260" w:right="900"/>
        </w:sectPr>
      </w:pP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431" w:lineRule="exact"/>
        <w:ind w:left="384" w:right="366"/>
        <w:jc w:val="center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1"/>
          <w:sz w:val="36"/>
          <w:szCs w:val="36"/>
        </w:rPr>
        <w:t>参</w:t>
      </w:r>
      <w:r>
        <w:rPr>
          <w:rFonts w:ascii="Microsoft JhengHei" w:hAnsi="Microsoft JhengHei" w:cs="Microsoft JhengHei" w:eastAsia="Microsoft JhengHei"/>
          <w:color w:val="009F61"/>
          <w:spacing w:val="1"/>
          <w:w w:val="99"/>
          <w:position w:val="1"/>
          <w:sz w:val="36"/>
          <w:szCs w:val="36"/>
        </w:rPr>
        <w:t>与</w:t>
      </w: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1"/>
          <w:sz w:val="36"/>
          <w:szCs w:val="36"/>
        </w:rPr>
        <w:t>创建经营者应</w:t>
      </w:r>
      <w:r>
        <w:rPr>
          <w:rFonts w:ascii="Microsoft JhengHei" w:hAnsi="Microsoft JhengHei" w:cs="Microsoft JhengHei" w:eastAsia="Microsoft JhengHei"/>
          <w:color w:val="009F61"/>
          <w:spacing w:val="1"/>
          <w:w w:val="99"/>
          <w:position w:val="1"/>
          <w:sz w:val="36"/>
          <w:szCs w:val="36"/>
        </w:rPr>
        <w:t>执</w:t>
      </w: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1"/>
          <w:sz w:val="36"/>
          <w:szCs w:val="36"/>
        </w:rPr>
        <w:t>行的相关制度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36"/>
          <w:szCs w:val="36"/>
        </w:rPr>
      </w:r>
    </w:p>
    <w:p>
      <w:pPr>
        <w:spacing w:before="0" w:after="0" w:line="560" w:lineRule="exact"/>
        <w:ind w:left="2055" w:right="2080"/>
        <w:jc w:val="center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-44"/>
          <w:w w:val="99"/>
          <w:position w:val="-2"/>
          <w:sz w:val="36"/>
          <w:szCs w:val="36"/>
        </w:rPr>
        <w:t>（</w:t>
      </w: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-2"/>
          <w:sz w:val="36"/>
          <w:szCs w:val="36"/>
        </w:rPr>
        <w:t>示范文</w:t>
      </w:r>
      <w:r>
        <w:rPr>
          <w:rFonts w:ascii="Microsoft JhengHei" w:hAnsi="Microsoft JhengHei" w:cs="Microsoft JhengHei" w:eastAsia="Microsoft JhengHei"/>
          <w:color w:val="009F61"/>
          <w:spacing w:val="-42"/>
          <w:w w:val="99"/>
          <w:position w:val="-2"/>
          <w:sz w:val="36"/>
          <w:szCs w:val="36"/>
        </w:rPr>
        <w:t>本）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36"/>
          <w:szCs w:val="3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80" w:lineRule="exact" w:after="0"/>
        <w:jc w:val="left"/>
        <w:rPr>
          <w:sz w:val="28"/>
          <w:szCs w:val="28"/>
        </w:rPr>
        <w:sectPr>
          <w:pgSz w:w="8100" w:h="12240"/>
          <w:pgMar w:top="1120" w:bottom="280" w:left="920" w:right="900"/>
        </w:sectPr>
      </w:pPr>
    </w:p>
    <w:p>
      <w:pPr>
        <w:spacing w:before="0" w:after="0" w:line="281" w:lineRule="exact"/>
        <w:ind w:left="105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查验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sz w:val="21"/>
          <w:szCs w:val="21"/>
        </w:rPr>
        <w:t>制度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0" w:after="0" w:line="237" w:lineRule="auto"/>
        <w:ind w:left="105" w:right="31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账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严格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检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产品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称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、生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37" w:lineRule="auto"/>
        <w:ind w:left="105" w:right="-74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当向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索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据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等证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料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主体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合法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诚实守信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手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牵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手</w:t>
      </w:r>
      <w:r>
        <w:rPr>
          <w:rFonts w:ascii="Microsoft JhengHei" w:hAnsi="Microsoft JhengHei" w:cs="Microsoft JhengHei" w:eastAsia="Microsoft JhengHei"/>
          <w:spacing w:val="1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放心消费心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连</w:t>
      </w:r>
      <w:r>
        <w:rPr>
          <w:rFonts w:ascii="Microsoft JhengHei" w:hAnsi="Microsoft JhengHei" w:cs="Microsoft JhengHei" w:eastAsia="Microsoft JhengHei"/>
          <w:spacing w:val="0"/>
          <w:w w:val="98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line="240" w:lineRule="auto" w:after="0"/>
        <w:jc w:val="left"/>
        <w:rPr>
          <w:rFonts w:ascii="Microsoft JhengHei" w:hAnsi="Microsoft JhengHei" w:cs="Microsoft JhengHei" w:eastAsia="Microsoft JhengHei"/>
          <w:sz w:val="18"/>
          <w:szCs w:val="18"/>
        </w:rPr>
        <w:sectPr>
          <w:type w:val="continuous"/>
          <w:pgSz w:w="8100" w:h="12240"/>
          <w:pgMar w:top="1120" w:bottom="280" w:left="920" w:right="900"/>
          <w:cols w:num="2" w:equalWidth="0">
            <w:col w:w="3182" w:space="193"/>
            <w:col w:w="2905"/>
          </w:cols>
        </w:sectPr>
      </w:pPr>
    </w:p>
    <w:p>
      <w:pPr>
        <w:spacing w:before="18" w:after="0" w:line="358" w:lineRule="exact"/>
        <w:ind w:left="105" w:right="4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.52pt;margin-top:.18pt;width:404.48pt;height:611.7pt;mso-position-horizontal-relative:page;mso-position-vertical-relative:page;z-index:-1165" coordorigin="10,4" coordsize="8090,12234">
            <v:shape style="position:absolute;left:16;top:4;width:8084;height:12234" type="#_x0000_t75">
              <v:imagedata r:id="rId28" o:title=""/>
            </v:shape>
            <v:shape style="position:absolute;left:4144;top:4152;width:2713;height:2251" type="#_x0000_t75">
              <v:imagedata r:id="rId29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源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正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律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定实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许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可证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查验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许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可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证证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书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38" w:lineRule="exact"/>
        <w:ind w:left="524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货查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记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录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如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记录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称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定代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19" w:after="0" w:line="356" w:lineRule="exact"/>
        <w:ind w:left="105" w:right="4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称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联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许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可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号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许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可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日期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册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号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代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-78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数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存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档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58" w:lineRule="exact"/>
        <w:ind w:left="105" w:right="37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于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-204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绿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色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志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志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书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在有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限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38" w:lineRule="exact"/>
        <w:ind w:left="524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超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7"/>
          <w:w w:val="100"/>
          <w:position w:val="0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的经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7"/>
          <w:w w:val="100"/>
          <w:position w:val="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还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算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网络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105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子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档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案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105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1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position w:val="-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1"/>
          <w:sz w:val="21"/>
          <w:szCs w:val="21"/>
        </w:rPr>
        <w:t>格商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1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position w:val="-1"/>
          <w:sz w:val="21"/>
          <w:szCs w:val="21"/>
        </w:rPr>
        <w:t>架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1"/>
          <w:sz w:val="21"/>
          <w:szCs w:val="21"/>
        </w:rPr>
        <w:t>制度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before="0" w:after="0" w:line="350" w:lineRule="exact"/>
        <w:ind w:left="524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觉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遵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守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讲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道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德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觉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抵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冒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伪劣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23" w:right="30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13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920" w:right="9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exact" w:after="0"/>
        <w:jc w:val="left"/>
        <w:rPr>
          <w:sz w:val="24"/>
          <w:szCs w:val="24"/>
        </w:rPr>
        <w:sectPr>
          <w:pgSz w:w="8100" w:h="12240"/>
          <w:pgMar w:top="720" w:bottom="280" w:left="260" w:right="800"/>
        </w:sectPr>
      </w:pP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0" w:after="0" w:line="240" w:lineRule="auto"/>
        <w:ind w:left="1054" w:right="-67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诚信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经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营赢天下</w:t>
      </w:r>
      <w:r>
        <w:rPr>
          <w:rFonts w:ascii="Microsoft JhengHei" w:hAnsi="Microsoft JhengHei" w:cs="Microsoft JhengHei" w:eastAsia="Microsoft JhengHei"/>
          <w:spacing w:val="1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放心消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乐万</w:t>
      </w:r>
      <w:r>
        <w:rPr>
          <w:rFonts w:ascii="Microsoft JhengHei" w:hAnsi="Microsoft JhengHei" w:cs="Microsoft JhengHei" w:eastAsia="Microsoft JhengHei"/>
          <w:spacing w:val="0"/>
          <w:w w:val="98"/>
          <w:sz w:val="18"/>
          <w:szCs w:val="18"/>
        </w:rPr>
        <w:t>家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before="0" w:after="0" w:line="276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br w:type="column"/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违法商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除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6" w:after="0" w:line="358" w:lineRule="exact"/>
        <w:ind w:right="14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隐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患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38" w:lineRule="exact"/>
        <w:ind w:left="42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有下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列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-37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况</w:t>
      </w:r>
      <w:r>
        <w:rPr>
          <w:rFonts w:ascii="Microsoft JhengHei" w:hAnsi="Microsoft JhengHei" w:cs="Microsoft JhengHei" w:eastAsia="Microsoft JhengHei"/>
          <w:spacing w:val="-39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之</w:t>
      </w:r>
      <w:r>
        <w:rPr>
          <w:rFonts w:ascii="Microsoft JhengHei" w:hAnsi="Microsoft JhengHei" w:cs="Microsoft JhengHei" w:eastAsia="Microsoft JhengHei"/>
          <w:spacing w:val="-38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39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39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2"/>
          <w:w w:val="97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92"/>
          <w:w w:val="97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7"/>
          <w:position w:val="-1"/>
          <w:sz w:val="21"/>
          <w:szCs w:val="21"/>
        </w:rPr>
        <w:t>必须</w:t>
      </w:r>
      <w:r>
        <w:rPr>
          <w:rFonts w:ascii="Microsoft JhengHei" w:hAnsi="Microsoft JhengHei" w:cs="Microsoft JhengHei" w:eastAsia="Microsoft JhengHei"/>
          <w:spacing w:val="11"/>
          <w:w w:val="97"/>
          <w:position w:val="-1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spacing w:val="10"/>
          <w:w w:val="97"/>
          <w:position w:val="-1"/>
          <w:sz w:val="21"/>
          <w:szCs w:val="21"/>
        </w:rPr>
        <w:t>架</w:t>
      </w:r>
      <w:r>
        <w:rPr>
          <w:rFonts w:ascii="Microsoft JhengHei" w:hAnsi="Microsoft JhengHei" w:cs="Microsoft JhengHei" w:eastAsia="Microsoft JhengHei"/>
          <w:spacing w:val="11"/>
          <w:w w:val="97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1"/>
          <w:w w:val="97"/>
          <w:position w:val="-1"/>
          <w:sz w:val="21"/>
          <w:szCs w:val="21"/>
        </w:rPr>
        <w:t>停</w:t>
      </w:r>
      <w:r>
        <w:rPr>
          <w:rFonts w:ascii="Microsoft JhengHei" w:hAnsi="Microsoft JhengHei" w:cs="Microsoft JhengHei" w:eastAsia="Microsoft JhengHei"/>
          <w:spacing w:val="10"/>
          <w:w w:val="97"/>
          <w:position w:val="-1"/>
          <w:sz w:val="21"/>
          <w:szCs w:val="21"/>
        </w:rPr>
        <w:t>止销售</w:t>
      </w:r>
      <w:r>
        <w:rPr>
          <w:rFonts w:ascii="Microsoft JhengHei" w:hAnsi="Microsoft JhengHei" w:cs="Microsoft JhengHei" w:eastAsia="Microsoft JhengHei"/>
          <w:spacing w:val="-89"/>
          <w:w w:val="97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7"/>
          <w:position w:val="-1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-13"/>
          <w:w w:val="97"/>
          <w:position w:val="-1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流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通领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域：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16" w:after="0" w:line="358" w:lineRule="exact"/>
        <w:ind w:right="33" w:firstLine="342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7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19"/>
          <w:w w:val="97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符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障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康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身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财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安全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国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行业标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品；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line="358" w:lineRule="exact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type w:val="continuous"/>
          <w:pgSz w:w="8100" w:h="12240"/>
          <w:pgMar w:top="1120" w:bottom="280" w:left="260" w:right="800"/>
          <w:cols w:num="2" w:equalWidth="0">
            <w:col w:w="3642" w:space="352"/>
            <w:col w:w="3046"/>
          </w:cols>
        </w:sectPr>
      </w:pPr>
    </w:p>
    <w:p>
      <w:pPr>
        <w:spacing w:before="0" w:after="0" w:line="338" w:lineRule="exact"/>
        <w:ind w:left="111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0pt;margin-top:0pt;width:405pt;height:611.88pt;mso-position-horizontal-relative:page;mso-position-vertical-relative:page;z-index:-1164" coordorigin="0,0" coordsize="8100,12238">
            <v:shape style="position:absolute;left:16;top:0;width:8084;height:12238" type="#_x0000_t75">
              <v:imagedata r:id="rId30" o:title=""/>
            </v:shape>
            <v:shape style="position:absolute;left:1153;top:1681;width:2874;height:2474" type="#_x0000_t75">
              <v:imagedata r:id="rId31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-24"/>
          <w:w w:val="100"/>
          <w:position w:val="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100"/>
          <w:position w:val="0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76"/>
          <w:w w:val="100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符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包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装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注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采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用的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7"/>
          <w:w w:val="100"/>
          <w:position w:val="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符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说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-97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物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样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表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状况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2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95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使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能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商品；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6" w:lineRule="exact"/>
        <w:ind w:left="111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position w:val="-1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position w:val="-1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77"/>
          <w:w w:val="100"/>
          <w:position w:val="-1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国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令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淘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汰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禁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止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品；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19" w:after="0" w:line="356" w:lineRule="exact"/>
        <w:ind w:left="771" w:right="137" w:firstLine="342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伪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伪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冒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他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厂址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伪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冒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志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志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品；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40" w:lineRule="exact"/>
        <w:ind w:left="111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position w:val="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position w:val="0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-77"/>
          <w:w w:val="100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失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变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-102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污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秽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洁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品；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111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position w:val="-1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position w:val="-1"/>
          <w:sz w:val="21"/>
          <w:szCs w:val="21"/>
        </w:rPr>
        <w:t>六</w:t>
      </w:r>
      <w:r>
        <w:rPr>
          <w:rFonts w:ascii="Microsoft JhengHei" w:hAnsi="Microsoft JhengHei" w:cs="Microsoft JhengHei" w:eastAsia="Microsoft JhengHei"/>
          <w:spacing w:val="-77"/>
          <w:w w:val="100"/>
          <w:position w:val="-1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篡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改生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品；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6" w:lineRule="exact"/>
        <w:ind w:left="111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5"/>
          <w:w w:val="100"/>
          <w:position w:val="-1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position w:val="-1"/>
          <w:sz w:val="21"/>
          <w:szCs w:val="21"/>
        </w:rPr>
        <w:t>七</w:t>
      </w:r>
      <w:r>
        <w:rPr>
          <w:rFonts w:ascii="Microsoft JhengHei" w:hAnsi="Microsoft JhengHei" w:cs="Microsoft JhengHei" w:eastAsia="Microsoft JhengHei"/>
          <w:spacing w:val="-77"/>
          <w:w w:val="100"/>
          <w:position w:val="-1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他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违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反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律</w:t>
      </w:r>
      <w:r>
        <w:rPr>
          <w:rFonts w:ascii="Microsoft JhengHei" w:hAnsi="Microsoft JhengHei" w:cs="Microsoft JhengHei" w:eastAsia="Microsoft JhengHei"/>
          <w:spacing w:val="-102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定的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品；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111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100"/>
          <w:position w:val="-1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100"/>
          <w:position w:val="-1"/>
          <w:sz w:val="21"/>
          <w:szCs w:val="21"/>
        </w:rPr>
        <w:t>八</w:t>
      </w:r>
      <w:r>
        <w:rPr>
          <w:rFonts w:ascii="Microsoft JhengHei" w:hAnsi="Microsoft JhengHei" w:cs="Microsoft JhengHei" w:eastAsia="Microsoft JhengHei"/>
          <w:spacing w:val="-76"/>
          <w:w w:val="100"/>
          <w:position w:val="-1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关行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门在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品质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抽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-98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被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判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6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97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常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清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95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2"/>
          <w:w w:val="100"/>
          <w:position w:val="-1"/>
          <w:sz w:val="21"/>
          <w:szCs w:val="21"/>
        </w:rPr>
        <w:t>第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11"/>
          <w:w w:val="100"/>
          <w:position w:val="-1"/>
          <w:sz w:val="21"/>
          <w:szCs w:val="21"/>
        </w:rPr>
        <w:t>列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八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种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96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采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取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措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-97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予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清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除</w:t>
      </w:r>
      <w:r>
        <w:rPr>
          <w:rFonts w:ascii="Microsoft JhengHei" w:hAnsi="Microsoft JhengHei" w:cs="Microsoft JhengHei" w:eastAsia="Microsoft JhengHei"/>
          <w:spacing w:val="-97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记</w:t>
      </w:r>
      <w:r>
        <w:rPr>
          <w:rFonts w:ascii="Microsoft JhengHei" w:hAnsi="Microsoft JhengHei" w:cs="Microsoft JhengHei" w:eastAsia="Microsoft JhengHei"/>
          <w:spacing w:val="7"/>
          <w:w w:val="100"/>
          <w:position w:val="-1"/>
          <w:sz w:val="21"/>
          <w:szCs w:val="21"/>
        </w:rPr>
        <w:t>录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况</w:t>
      </w:r>
      <w:r>
        <w:rPr>
          <w:rFonts w:ascii="Microsoft JhengHei" w:hAnsi="Microsoft JhengHei" w:cs="Microsoft JhengHei" w:eastAsia="Microsoft JhengHei"/>
          <w:spacing w:val="-95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向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属</w:t>
      </w:r>
      <w:r>
        <w:rPr>
          <w:rFonts w:ascii="Microsoft JhengHei" w:hAnsi="Microsoft JhengHei" w:cs="Microsoft JhengHei" w:eastAsia="Microsoft JhengHei"/>
          <w:spacing w:val="12"/>
          <w:w w:val="100"/>
          <w:position w:val="-1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10"/>
          <w:w w:val="100"/>
          <w:position w:val="-1"/>
          <w:sz w:val="21"/>
          <w:szCs w:val="21"/>
        </w:rPr>
        <w:t>监管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6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告。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77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1"/>
          <w:sz w:val="21"/>
          <w:szCs w:val="21"/>
        </w:rPr>
        <w:t>纠纷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position w:val="-1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position w:val="-1"/>
          <w:sz w:val="21"/>
          <w:szCs w:val="21"/>
        </w:rPr>
        <w:t>制度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before="19" w:after="0" w:line="356" w:lineRule="exact"/>
        <w:ind w:left="771" w:right="140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积极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第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一责任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真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好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纷处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作。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358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14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800"/>
        </w:sectPr>
      </w:pPr>
    </w:p>
    <w:p>
      <w:pPr>
        <w:spacing w:before="7" w:after="0" w:line="110" w:lineRule="exact"/>
        <w:jc w:val="lef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76" w:lineRule="exact"/>
        <w:ind w:left="368" w:right="150"/>
        <w:jc w:val="center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受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程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受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审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核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馈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归档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56" w:lineRule="exact"/>
        <w:ind w:left="111" w:right="-2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基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程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-88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对消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沟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速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纷</w:t>
      </w:r>
      <w:r>
        <w:rPr>
          <w:rFonts w:ascii="Arial" w:hAnsi="Arial" w:cs="Arial" w:eastAsia="Arial"/>
          <w:spacing w:val="0"/>
          <w:w w:val="100"/>
          <w:position w:val="-1"/>
          <w:sz w:val="21"/>
          <w:szCs w:val="21"/>
        </w:rPr>
        <w:t>,</w:t>
      </w:r>
      <w:r>
        <w:rPr>
          <w:rFonts w:ascii="Arial" w:hAnsi="Arial" w:cs="Arial" w:eastAsia="Arial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争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纠纷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16" w:after="0" w:line="358" w:lineRule="exact"/>
        <w:ind w:left="111" w:right="137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直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有关行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者权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保护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保护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纠纷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告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况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38" w:lineRule="exact"/>
        <w:ind w:left="494" w:right="159"/>
        <w:jc w:val="center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-97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根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据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咨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询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况</w:t>
      </w:r>
      <w:r>
        <w:rPr>
          <w:rFonts w:ascii="Microsoft JhengHei" w:hAnsi="Microsoft JhengHei" w:cs="Microsoft JhengHei" w:eastAsia="Microsoft JhengHei"/>
          <w:spacing w:val="-95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针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对性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2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长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机制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社会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4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2"/>
          <w:sz w:val="21"/>
          <w:szCs w:val="21"/>
        </w:rPr>
        <w:t>首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position w:val="-2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2"/>
          <w:sz w:val="21"/>
          <w:szCs w:val="21"/>
        </w:rPr>
        <w:t>和赔</w:t>
      </w:r>
      <w:r>
        <w:rPr>
          <w:rFonts w:ascii="Microsoft JhengHei" w:hAnsi="Microsoft JhengHei" w:cs="Microsoft JhengHei" w:eastAsia="Microsoft JhengHei"/>
          <w:color w:val="DF002B"/>
          <w:spacing w:val="4"/>
          <w:w w:val="100"/>
          <w:position w:val="-2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2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position w:val="-2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-2"/>
          <w:sz w:val="21"/>
          <w:szCs w:val="21"/>
        </w:rPr>
        <w:t>制度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line="346" w:lineRule="exact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pgSz w:w="8100" w:h="12240"/>
          <w:pgMar w:top="1120" w:bottom="280" w:left="920" w:right="800"/>
        </w:sectPr>
      </w:pP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40" w:lineRule="auto"/>
        <w:ind w:left="730" w:right="-67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诚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信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赢市场</w:t>
      </w:r>
      <w:r>
        <w:rPr>
          <w:rFonts w:ascii="Microsoft JhengHei" w:hAnsi="Microsoft JhengHei" w:cs="Microsoft JhengHei" w:eastAsia="Microsoft JhengHei"/>
          <w:spacing w:val="1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放心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暖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人心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before="9" w:after="0" w:line="237" w:lineRule="auto"/>
        <w:ind w:right="123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br w:type="column"/>
      </w:r>
      <w:r>
        <w:rPr>
          <w:rFonts w:ascii="Microsoft JhengHei" w:hAnsi="Microsoft JhengHei" w:cs="Microsoft JhengHei" w:eastAsia="Microsoft JhengHei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1"/>
          <w:w w:val="98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谁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7"/>
          <w:w w:val="98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6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谁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原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则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，消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因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买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使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受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必须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得推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诿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直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向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保护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合调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line="237" w:lineRule="auto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type w:val="continuous"/>
          <w:pgSz w:w="8100" w:h="12240"/>
          <w:pgMar w:top="1120" w:bottom="280" w:left="920" w:right="800"/>
          <w:cols w:num="2" w:equalWidth="0">
            <w:col w:w="2606" w:space="695"/>
            <w:col w:w="3079"/>
          </w:cols>
        </w:sectPr>
      </w:pPr>
    </w:p>
    <w:p>
      <w:pPr>
        <w:spacing w:before="0" w:after="0" w:line="357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.52pt;margin-top:.18pt;width:404.48pt;height:611.7pt;mso-position-horizontal-relative:page;mso-position-vertical-relative:page;z-index:-1163" coordorigin="10,4" coordsize="8090,12234">
            <v:shape style="position:absolute;left:16;top:4;width:8084;height:12234" type="#_x0000_t75">
              <v:imagedata r:id="rId32" o:title=""/>
            </v:shape>
            <v:shape style="position:absolute;left:1134;top:4904;width:2905;height:2520" type="#_x0000_t75">
              <v:imagedata r:id="rId33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-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后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排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专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8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行协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5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致</w:t>
      </w:r>
      <w:r>
        <w:rPr>
          <w:rFonts w:ascii="Microsoft JhengHei" w:hAnsi="Microsoft JhengHei" w:cs="Microsoft JhengHei" w:eastAsia="Microsoft JhengHei"/>
          <w:spacing w:val="8"/>
          <w:w w:val="100"/>
          <w:position w:val="-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-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100"/>
          <w:position w:val="-1"/>
          <w:sz w:val="21"/>
          <w:szCs w:val="21"/>
        </w:rPr>
        <w:t>场、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5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37" w:lineRule="auto"/>
        <w:ind w:left="111" w:right="129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销售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方自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愿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的基础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签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订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议</w:t>
      </w:r>
      <w:r>
        <w:rPr>
          <w:rFonts w:ascii="Arial" w:hAnsi="Arial" w:cs="Arial" w:eastAsia="Arial"/>
          <w:spacing w:val="5"/>
          <w:w w:val="100"/>
          <w:sz w:val="21"/>
          <w:szCs w:val="21"/>
        </w:rPr>
        <w:t>(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款</w:t>
      </w:r>
      <w:r>
        <w:rPr>
          <w:rFonts w:ascii="Arial" w:hAnsi="Arial" w:cs="Arial" w:eastAsia="Arial"/>
          <w:spacing w:val="-1"/>
          <w:w w:val="100"/>
          <w:sz w:val="21"/>
          <w:szCs w:val="21"/>
        </w:rPr>
        <w:t>)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启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程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完善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程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序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广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受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社会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52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-1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0"/>
          <w:w w:val="100"/>
          <w:position w:val="-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2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15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920" w:right="8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/>
        <w:pict>
          <v:group style="position:absolute;margin-left:0pt;margin-top:0pt;width:405pt;height:611.88pt;mso-position-horizontal-relative:page;mso-position-vertical-relative:page;z-index:-1162" coordorigin="0,0" coordsize="8100,12238">
            <v:shape style="position:absolute;left:16;top:0;width:8084;height:12238" type="#_x0000_t75">
              <v:imagedata r:id="rId34" o:title=""/>
            </v:shape>
            <v:shape style="position:absolute;left:2348;top:2189;width:2939;height:2528" type="#_x0000_t75">
              <v:imagedata r:id="rId35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7" w:after="0" w:line="100" w:lineRule="exact"/>
        <w:jc w:val="lef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48" w:lineRule="exact"/>
        <w:ind w:left="2267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树诚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信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经营风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尚</w:t>
      </w:r>
      <w:r>
        <w:rPr>
          <w:rFonts w:ascii="Microsoft JhengHei" w:hAnsi="Microsoft JhengHei" w:cs="Microsoft JhengHei" w:eastAsia="Microsoft JhengHei"/>
          <w:spacing w:val="1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建和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谐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美丽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安徽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37" w:lineRule="auto"/>
        <w:ind w:left="771" w:right="34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现侵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害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合法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拖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拒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撤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致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获得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场和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向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7" w:after="0" w:line="358" w:lineRule="exact"/>
        <w:ind w:left="771" w:right="137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能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致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核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实消费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存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错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向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赔付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5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55" w:after="0" w:line="240" w:lineRule="auto"/>
        <w:ind w:left="358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16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720" w:bottom="280" w:left="260" w:right="800"/>
        </w:sectPr>
      </w:pPr>
    </w:p>
    <w:p>
      <w:pPr>
        <w:spacing w:before="6" w:after="0" w:line="130" w:lineRule="exact"/>
        <w:jc w:val="left"/>
        <w:rPr>
          <w:sz w:val="13"/>
          <w:szCs w:val="13"/>
        </w:rPr>
      </w:pPr>
      <w:r>
        <w:rPr/>
        <w:pict>
          <v:group style="position:absolute;margin-left:.52pt;margin-top:.18pt;width:404.48pt;height:611.7pt;mso-position-horizontal-relative:page;mso-position-vertical-relative:page;z-index:-1161" coordorigin="10,4" coordsize="8090,12234">
            <v:shape style="position:absolute;left:16;top:4;width:8084;height:12234" type="#_x0000_t75">
              <v:imagedata r:id="rId36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421" w:lineRule="exact"/>
        <w:ind w:left="431" w:right="-20"/>
        <w:jc w:val="left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安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sz w:val="36"/>
          <w:szCs w:val="36"/>
        </w:rPr>
        <w:t>徽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省放心消费示</w:t>
      </w:r>
      <w:r>
        <w:rPr>
          <w:rFonts w:ascii="Microsoft JhengHei" w:hAnsi="Microsoft JhengHei" w:cs="Microsoft JhengHei" w:eastAsia="Microsoft JhengHei"/>
          <w:color w:val="009F61"/>
          <w:spacing w:val="1"/>
          <w:w w:val="100"/>
          <w:sz w:val="36"/>
          <w:szCs w:val="36"/>
        </w:rPr>
        <w:t>范</w:t>
      </w:r>
      <w:r>
        <w:rPr>
          <w:rFonts w:ascii="Microsoft JhengHei" w:hAnsi="Microsoft JhengHei" w:cs="Microsoft JhengHei" w:eastAsia="Microsoft JhengHei"/>
          <w:color w:val="009F61"/>
          <w:spacing w:val="2"/>
          <w:w w:val="100"/>
          <w:sz w:val="36"/>
          <w:szCs w:val="36"/>
        </w:rPr>
        <w:t>单位认定标准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36"/>
          <w:szCs w:val="36"/>
        </w:rPr>
      </w:r>
    </w:p>
    <w:p>
      <w:pPr>
        <w:spacing w:before="2" w:after="0" w:line="120" w:lineRule="exact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76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范全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建放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心消费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认定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评选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5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98"/>
          <w:position w:val="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color w:val="DF002B"/>
          <w:spacing w:val="1"/>
          <w:w w:val="49"/>
          <w:position w:val="0"/>
          <w:sz w:val="21"/>
          <w:szCs w:val="21"/>
        </w:rPr>
        <w:t>尧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position w:val="0"/>
          <w:sz w:val="21"/>
          <w:szCs w:val="21"/>
        </w:rPr>
        <w:t>基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position w:val="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position w:val="0"/>
          <w:sz w:val="21"/>
          <w:szCs w:val="21"/>
        </w:rPr>
        <w:t>要求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before="0" w:after="0" w:line="295" w:lineRule="exact"/>
        <w:ind w:left="45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100"/>
          <w:position w:val="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100"/>
          <w:position w:val="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-76"/>
          <w:w w:val="100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适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于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省放心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选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工作。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6" w:after="0" w:line="294" w:lineRule="exact"/>
        <w:ind w:left="111" w:right="140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4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范单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是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社会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守法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意识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较强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建活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且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取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得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符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0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8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城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9" w:lineRule="exact"/>
        <w:ind w:left="45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0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100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-72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范单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县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照属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逐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5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申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别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由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7"/>
          <w:w w:val="100"/>
          <w:position w:val="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组织</w:t>
      </w:r>
      <w:r>
        <w:rPr>
          <w:rFonts w:ascii="Microsoft JhengHei" w:hAnsi="Microsoft JhengHei" w:cs="Microsoft JhengHei" w:eastAsia="Microsoft JhengHei"/>
          <w:spacing w:val="7"/>
          <w:w w:val="100"/>
          <w:position w:val="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每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次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-102"/>
          <w:w w:val="100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8" w:after="0" w:line="292" w:lineRule="exact"/>
        <w:ind w:left="111" w:right="137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0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98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spacing w:val="-72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逐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择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优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推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荐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审核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过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并公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3" w:after="0" w:line="292" w:lineRule="exact"/>
        <w:ind w:left="111" w:right="137" w:firstLine="34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23"/>
          <w:w w:val="97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1"/>
          <w:w w:val="97"/>
          <w:sz w:val="21"/>
          <w:szCs w:val="21"/>
        </w:rPr>
        <w:t>五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16"/>
          <w:w w:val="97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的认定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遵循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愿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申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报，对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选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正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取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则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0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color w:val="DF002B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color w:val="DF002B"/>
          <w:spacing w:val="1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标准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0" w:after="0" w:line="293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3"/>
          <w:w w:val="49"/>
          <w:position w:val="0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position w:val="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color w:val="DF002B"/>
          <w:spacing w:val="2"/>
          <w:w w:val="49"/>
          <w:position w:val="0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position w:val="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color w:val="DF002B"/>
          <w:spacing w:val="4"/>
          <w:w w:val="98"/>
          <w:position w:val="0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color w:val="DF002B"/>
          <w:spacing w:val="6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position w:val="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color w:val="DF002B"/>
          <w:spacing w:val="4"/>
          <w:w w:val="98"/>
          <w:position w:val="0"/>
          <w:sz w:val="21"/>
          <w:szCs w:val="21"/>
        </w:rPr>
        <w:t>范企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position w:val="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color w:val="DF002B"/>
          <w:spacing w:val="2"/>
          <w:w w:val="49"/>
          <w:position w:val="0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color w:val="DF002B"/>
          <w:spacing w:val="6"/>
          <w:w w:val="98"/>
          <w:position w:val="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color w:val="DF002B"/>
          <w:spacing w:val="2"/>
          <w:w w:val="49"/>
          <w:position w:val="0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color w:val="DF002B"/>
          <w:spacing w:val="0"/>
          <w:w w:val="49"/>
          <w:position w:val="0"/>
          <w:sz w:val="21"/>
          <w:szCs w:val="21"/>
        </w:rPr>
        <w:t>遥</w:t>
      </w:r>
      <w:r>
        <w:rPr>
          <w:rFonts w:ascii="Microsoft JhengHei" w:hAnsi="Microsoft JhengHei" w:cs="Microsoft JhengHei" w:eastAsia="Microsoft JhengHei"/>
          <w:color w:val="DF002B"/>
          <w:spacing w:val="0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color w:val="000000"/>
          <w:spacing w:val="7"/>
          <w:w w:val="100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color w:val="000000"/>
          <w:spacing w:val="-72"/>
          <w:w w:val="100"/>
          <w:position w:val="0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color w:val="000000"/>
          <w:spacing w:val="-20"/>
          <w:w w:val="100"/>
          <w:position w:val="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color w:val="000000"/>
          <w:spacing w:val="7"/>
          <w:w w:val="100"/>
          <w:position w:val="0"/>
          <w:sz w:val="21"/>
          <w:szCs w:val="21"/>
        </w:rPr>
        <w:t>含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零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position w:val="0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21"/>
          <w:szCs w:val="21"/>
        </w:rPr>
      </w:r>
    </w:p>
    <w:p>
      <w:pPr>
        <w:spacing w:before="0" w:after="0" w:line="295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批</w:t>
      </w:r>
      <w:r>
        <w:rPr>
          <w:rFonts w:ascii="Microsoft JhengHei" w:hAnsi="Microsoft JhengHei" w:cs="Microsoft JhengHei" w:eastAsia="Microsoft JhengHei"/>
          <w:spacing w:val="-19"/>
          <w:w w:val="100"/>
          <w:position w:val="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-76"/>
          <w:w w:val="100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活性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-74"/>
          <w:w w:val="100"/>
          <w:position w:val="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23"/>
          <w:w w:val="100"/>
          <w:position w:val="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如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餐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饮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住宿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互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联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美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美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洗</w:t>
      </w:r>
      <w:r>
        <w:rPr>
          <w:rFonts w:ascii="Microsoft JhengHei" w:hAnsi="Microsoft JhengHei" w:cs="Microsoft JhengHei" w:eastAsia="Microsoft JhengHei"/>
          <w:spacing w:val="7"/>
          <w:w w:val="100"/>
          <w:position w:val="0"/>
          <w:sz w:val="21"/>
          <w:szCs w:val="21"/>
        </w:rPr>
        <w:t>浴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娱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乐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养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修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交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输</w:t>
      </w:r>
      <w:r>
        <w:rPr>
          <w:rFonts w:ascii="Microsoft JhengHei" w:hAnsi="Microsoft JhengHei" w:cs="Microsoft JhengHei" w:eastAsia="Microsoft JhengHei"/>
          <w:spacing w:val="-22"/>
          <w:w w:val="100"/>
          <w:position w:val="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-76"/>
          <w:w w:val="100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98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超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8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汽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车</w:t>
      </w:r>
      <w:r>
        <w:rPr>
          <w:rFonts w:ascii="Microsoft JhengHei" w:hAnsi="Microsoft JhengHei" w:cs="Microsoft JhengHei" w:eastAsia="Microsoft JhengHei"/>
          <w:spacing w:val="-10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4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S</w:t>
      </w:r>
      <w:r>
        <w:rPr>
          <w:rFonts w:ascii="Estrangelo Edessa" w:hAnsi="Estrangelo Edessa" w:cs="Estrangelo Edessa" w:eastAsia="Estrangelo Edessa"/>
          <w:spacing w:val="16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他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续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2</w:t>
      </w:r>
      <w:r>
        <w:rPr>
          <w:rFonts w:ascii="Estrangelo Edessa" w:hAnsi="Estrangelo Edessa" w:cs="Estrangelo Edessa" w:eastAsia="Estrangelo Edessa"/>
          <w:spacing w:val="13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并符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下标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0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3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4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08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1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主体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已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取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律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规规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1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定的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许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可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悬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亮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4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7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2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导有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1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视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划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案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目标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4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章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和相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料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188" w:lineRule="auto"/>
        <w:ind w:left="111" w:right="131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97"/>
          <w:sz w:val="21"/>
          <w:szCs w:val="21"/>
        </w:rPr>
        <w:t>3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积极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动。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绕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放心消费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目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0" w:after="0" w:line="110" w:lineRule="exact"/>
        <w:jc w:val="lef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2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17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1120" w:bottom="280" w:left="920" w:right="8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exact" w:after="0"/>
        <w:jc w:val="left"/>
        <w:rPr>
          <w:sz w:val="24"/>
          <w:szCs w:val="24"/>
        </w:rPr>
        <w:sectPr>
          <w:pgSz w:w="8100" w:h="12240"/>
          <w:pgMar w:top="720" w:bottom="280" w:left="260" w:right="800"/>
        </w:sectPr>
      </w:pPr>
    </w:p>
    <w:p>
      <w:pPr>
        <w:spacing w:before="3" w:after="0" w:line="190" w:lineRule="exact"/>
        <w:jc w:val="lef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40" w:lineRule="auto"/>
        <w:ind w:left="1041" w:right="-67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个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个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诚信经营</w:t>
      </w:r>
      <w:r>
        <w:rPr>
          <w:rFonts w:ascii="Microsoft JhengHei" w:hAnsi="Microsoft JhengHei" w:cs="Microsoft JhengHei" w:eastAsia="Microsoft JhengHei"/>
          <w:spacing w:val="1"/>
          <w:w w:val="49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人人</w:t>
      </w:r>
      <w:r>
        <w:rPr>
          <w:rFonts w:ascii="Microsoft JhengHei" w:hAnsi="Microsoft JhengHei" w:cs="Microsoft JhengHei" w:eastAsia="Microsoft JhengHei"/>
          <w:spacing w:val="1"/>
          <w:w w:val="98"/>
          <w:sz w:val="18"/>
          <w:szCs w:val="18"/>
        </w:rPr>
        <w:t>放</w:t>
      </w:r>
      <w:r>
        <w:rPr>
          <w:rFonts w:ascii="Microsoft JhengHei" w:hAnsi="Microsoft JhengHei" w:cs="Microsoft JhengHei" w:eastAsia="Microsoft JhengHei"/>
          <w:spacing w:val="2"/>
          <w:w w:val="98"/>
          <w:sz w:val="18"/>
          <w:szCs w:val="18"/>
        </w:rPr>
        <w:t>心消费</w:t>
      </w:r>
      <w:r>
        <w:rPr>
          <w:rFonts w:ascii="Microsoft JhengHei" w:hAnsi="Microsoft JhengHei" w:cs="Microsoft JhengHei" w:eastAsia="Microsoft JhengHei"/>
          <w:spacing w:val="0"/>
          <w:w w:val="100"/>
          <w:sz w:val="18"/>
          <w:szCs w:val="18"/>
        </w:rPr>
      </w:r>
    </w:p>
    <w:p>
      <w:pPr>
        <w:spacing w:before="0" w:after="0" w:line="276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br w:type="column"/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载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样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内容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丰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富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8" w:after="0" w:line="292" w:lineRule="exact"/>
        <w:ind w:right="137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-10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创建工作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浓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厚</w:t>
      </w:r>
      <w:r>
        <w:rPr>
          <w:rFonts w:ascii="Microsoft JhengHei" w:hAnsi="Microsoft JhengHei" w:cs="Microsoft JhengHei" w:eastAsia="Microsoft JhengHei"/>
          <w:spacing w:val="-94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项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同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0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好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05" w:lineRule="exact"/>
        <w:ind w:left="42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4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-44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国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相关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法律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3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务质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100"/>
          <w:w w:val="100"/>
          <w:position w:val="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对经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89" w:lineRule="exact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严格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量管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7"/>
          <w:w w:val="100"/>
          <w:position w:val="0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-98"/>
          <w:w w:val="100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并符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6"/>
          <w:w w:val="100"/>
          <w:position w:val="0"/>
          <w:sz w:val="21"/>
          <w:szCs w:val="21"/>
        </w:rPr>
        <w:t>国</w:t>
      </w:r>
      <w:r>
        <w:rPr>
          <w:rFonts w:ascii="Microsoft JhengHei" w:hAnsi="Microsoft JhengHei" w:cs="Microsoft JhengHei" w:eastAsia="Microsoft JhengHei"/>
          <w:spacing w:val="8"/>
          <w:w w:val="100"/>
          <w:position w:val="0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line="289" w:lineRule="exact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type w:val="continuous"/>
          <w:pgSz w:w="8100" w:h="12240"/>
          <w:pgMar w:top="1120" w:bottom="280" w:left="260" w:right="800"/>
          <w:cols w:num="2" w:equalWidth="0">
            <w:col w:w="3273" w:space="245"/>
            <w:col w:w="3522"/>
          </w:cols>
        </w:sectPr>
      </w:pPr>
    </w:p>
    <w:p>
      <w:pPr>
        <w:spacing w:before="0" w:after="0" w:line="300" w:lineRule="exact"/>
        <w:ind w:left="771" w:right="33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0pt;margin-top:0pt;width:405pt;height:611.88pt;mso-position-horizontal-relative:page;mso-position-vertical-relative:page;z-index:-1160" coordorigin="0,0" coordsize="8100,12238">
            <v:shape style="position:absolute;left:16;top:0;width:8084;height:12238" type="#_x0000_t75">
              <v:imagedata r:id="rId37" o:title=""/>
            </v:shape>
            <v:shape style="position:absolute;left:1153;top:1386;width:2515;height:2087" type="#_x0000_t75">
              <v:imagedata r:id="rId38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认真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货检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收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4" w:lineRule="exact"/>
        <w:ind w:left="771" w:right="3384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索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索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票</w:t>
      </w:r>
      <w:r>
        <w:rPr>
          <w:rFonts w:ascii="Microsoft JhengHei" w:hAnsi="Microsoft JhengHei" w:cs="Microsoft JhengHei" w:eastAsia="Microsoft JhengHei"/>
          <w:spacing w:val="-102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账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登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记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7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5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强。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严格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守合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虚假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" w:after="0" w:line="296" w:lineRule="exact"/>
        <w:ind w:left="771" w:right="137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冒伪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劣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国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止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7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1"/>
          <w:w w:val="97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12"/>
          <w:w w:val="97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-89"/>
          <w:w w:val="97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3"/>
          <w:w w:val="97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12"/>
          <w:w w:val="97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-91"/>
          <w:w w:val="97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2"/>
          <w:w w:val="97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12"/>
          <w:w w:val="97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12"/>
          <w:w w:val="97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-17"/>
          <w:w w:val="97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透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2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询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追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溯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7" w:lineRule="exact"/>
        <w:ind w:left="771" w:right="3806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违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失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记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录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188" w:lineRule="auto"/>
        <w:ind w:left="771" w:right="125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97"/>
          <w:sz w:val="21"/>
          <w:szCs w:val="21"/>
        </w:rPr>
        <w:t>6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对消费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遵</w:t>
      </w:r>
      <w:r>
        <w:rPr>
          <w:rFonts w:ascii="Microsoft JhengHei" w:hAnsi="Microsoft JhengHei" w:cs="Microsoft JhengHei" w:eastAsia="Microsoft JhengHei"/>
          <w:spacing w:val="-72"/>
          <w:w w:val="98"/>
          <w:sz w:val="21"/>
          <w:szCs w:val="21"/>
        </w:rPr>
        <w:t>守</w:t>
      </w:r>
      <w:r>
        <w:rPr>
          <w:rFonts w:ascii="Microsoft JhengHei" w:hAnsi="Microsoft JhengHei" w:cs="Microsoft JhengHei" w:eastAsia="Microsoft JhengHei"/>
          <w:spacing w:val="-20"/>
          <w:w w:val="98"/>
          <w:sz w:val="21"/>
          <w:szCs w:val="21"/>
        </w:rPr>
        <w:t>《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者权益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-17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-72"/>
          <w:w w:val="98"/>
          <w:sz w:val="21"/>
          <w:szCs w:val="21"/>
        </w:rPr>
        <w:t>》</w:t>
      </w:r>
      <w:r>
        <w:rPr>
          <w:rFonts w:ascii="Microsoft JhengHei" w:hAnsi="Microsoft JhengHei" w:cs="Microsoft JhengHei" w:eastAsia="Microsoft JhengHei"/>
          <w:spacing w:val="-70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-20"/>
          <w:w w:val="98"/>
          <w:sz w:val="21"/>
          <w:szCs w:val="21"/>
        </w:rPr>
        <w:t>《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-16"/>
          <w:w w:val="98"/>
          <w:sz w:val="21"/>
          <w:szCs w:val="21"/>
        </w:rPr>
        <w:t>例</w:t>
      </w:r>
      <w:r>
        <w:rPr>
          <w:rFonts w:ascii="Microsoft JhengHei" w:hAnsi="Microsoft JhengHei" w:cs="Microsoft JhengHei" w:eastAsia="Microsoft JhengHei"/>
          <w:spacing w:val="-72"/>
          <w:w w:val="98"/>
          <w:sz w:val="21"/>
          <w:szCs w:val="21"/>
        </w:rPr>
        <w:t>》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律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3" w:after="0" w:line="195" w:lineRule="auto"/>
        <w:ind w:left="771" w:right="13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社会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形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维权和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电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话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办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程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账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记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录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举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102"/>
          <w:w w:val="98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站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赔付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-3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7</w:t>
      </w:r>
      <w:r>
        <w:rPr>
          <w:rFonts w:ascii="Estrangelo Edessa" w:hAnsi="Estrangelo Edessa" w:cs="Estrangelo Edessa" w:eastAsia="Estrangelo Edessa"/>
          <w:spacing w:val="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由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换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认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实。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08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7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可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能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0" w:lineRule="exact"/>
        <w:ind w:left="771" w:right="26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，近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-100"/>
          <w:w w:val="98"/>
          <w:sz w:val="21"/>
          <w:szCs w:val="21"/>
        </w:rPr>
        <w:t>、安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6" w:after="0" w:line="294" w:lineRule="exact"/>
        <w:ind w:left="771" w:right="13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境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污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染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卫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-102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故</w:t>
      </w:r>
      <w:r>
        <w:rPr>
          <w:rFonts w:ascii="Microsoft JhengHei" w:hAnsi="Microsoft JhengHei" w:cs="Microsoft JhengHei" w:eastAsia="Microsoft JhengHei"/>
          <w:spacing w:val="-29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殊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整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前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后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9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二</w:t>
      </w:r>
      <w:r>
        <w:rPr>
          <w:rFonts w:ascii="Microsoft JhengHei" w:hAnsi="Microsoft JhengHei" w:cs="Microsoft JhengHei" w:eastAsia="Microsoft JhengHei"/>
          <w:color w:val="DF002B"/>
          <w:spacing w:val="2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color w:val="DF002B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color w:val="DF002B"/>
          <w:spacing w:val="0"/>
          <w:w w:val="49"/>
          <w:sz w:val="21"/>
          <w:szCs w:val="21"/>
        </w:rPr>
        <w:t>遥</w:t>
      </w:r>
      <w:r>
        <w:rPr>
          <w:rFonts w:ascii="Microsoft JhengHei" w:hAnsi="Microsoft JhengHei" w:cs="Microsoft JhengHei" w:eastAsia="Microsoft JhengHei"/>
          <w:color w:val="DF002B"/>
          <w:spacing w:val="24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民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登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记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8" w:after="0" w:line="292" w:lineRule="exact"/>
        <w:ind w:left="771" w:right="125" w:hanging="78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19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-18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-78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属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百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姓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切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能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够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放心消费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活动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展活动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显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著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有示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作用的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0" w:lineRule="exact"/>
        <w:ind w:left="771" w:right="391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范行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05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1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组织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有力</w:t>
      </w:r>
      <w:r>
        <w:rPr>
          <w:rFonts w:ascii="Microsoft JhengHei" w:hAnsi="Microsoft JhengHei" w:cs="Microsoft JhengHei" w:eastAsia="Microsoft JhengHei"/>
          <w:spacing w:val="-28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目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方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案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7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核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103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担本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建活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-103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-102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-103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检查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考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核</w:t>
      </w:r>
      <w:r>
        <w:rPr>
          <w:rFonts w:ascii="Microsoft JhengHei" w:hAnsi="Microsoft JhengHei" w:cs="Microsoft JhengHei" w:eastAsia="Microsoft JhengHei"/>
          <w:spacing w:val="-26"/>
          <w:w w:val="98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55" w:after="0" w:line="240" w:lineRule="auto"/>
        <w:ind w:left="358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18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800"/>
        </w:sectPr>
      </w:pPr>
    </w:p>
    <w:p>
      <w:pPr>
        <w:spacing w:before="8" w:after="0" w:line="120" w:lineRule="exact"/>
        <w:jc w:val="left"/>
        <w:rPr>
          <w:sz w:val="12"/>
          <w:szCs w:val="12"/>
        </w:rPr>
      </w:pPr>
      <w:r>
        <w:rPr/>
        <w:pict>
          <v:group style="position:absolute;margin-left:.52pt;margin-top:.18pt;width:404.48pt;height:611.7pt;mso-position-horizontal-relative:page;mso-position-vertical-relative:page;z-index:-1159" coordorigin="10,4" coordsize="8090,12234">
            <v:shape style="position:absolute;left:16;top:4;width:8084;height:12234" type="#_x0000_t75">
              <v:imagedata r:id="rId39" o:title=""/>
            </v:shape>
            <v:shape style="position:absolute;left:1189;top:1651;width:2142;height:1949" type="#_x0000_t75">
              <v:imagedata r:id="rId40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76" w:lineRule="exact"/>
        <w:ind w:left="254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组织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亲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抓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划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5" w:lineRule="exact"/>
        <w:ind w:left="254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部署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检查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总</w:t>
      </w:r>
      <w:r>
        <w:rPr>
          <w:rFonts w:ascii="Microsoft JhengHei" w:hAnsi="Microsoft JhengHei" w:cs="Microsoft JhengHei" w:eastAsia="Microsoft JhengHei"/>
          <w:spacing w:val="5"/>
          <w:w w:val="100"/>
          <w:position w:val="0"/>
          <w:sz w:val="21"/>
          <w:szCs w:val="21"/>
        </w:rPr>
        <w:t>结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2962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2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组织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开展放心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建工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254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浓厚</w:t>
      </w:r>
      <w:r>
        <w:rPr>
          <w:rFonts w:ascii="Microsoft JhengHei" w:hAnsi="Microsoft JhengHei" w:cs="Microsoft JhengHei" w:eastAsia="Microsoft JhengHei"/>
          <w:spacing w:val="-47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内容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目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标任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2" w:after="0" w:line="296" w:lineRule="exact"/>
        <w:ind w:left="2543" w:right="12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，定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育、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设等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77" w:lineRule="exact"/>
        <w:ind w:left="2543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39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-92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载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丰富</w:t>
      </w:r>
      <w:r>
        <w:rPr>
          <w:rFonts w:ascii="Microsoft JhengHei" w:hAnsi="Microsoft JhengHei" w:cs="Microsoft JhengHei" w:eastAsia="Microsoft JhengHei"/>
          <w:spacing w:val="-94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形</w:t>
      </w:r>
      <w:r>
        <w:rPr>
          <w:rFonts w:ascii="Microsoft JhengHei" w:hAnsi="Microsoft JhengHei" w:cs="Microsoft JhengHei" w:eastAsia="Microsoft JhengHei"/>
          <w:spacing w:val="-39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样</w:t>
      </w:r>
      <w:r>
        <w:rPr>
          <w:rFonts w:ascii="Microsoft JhengHei" w:hAnsi="Microsoft JhengHei" w:cs="Microsoft JhengHei" w:eastAsia="Microsoft JhengHei"/>
          <w:spacing w:val="-94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每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-39"/>
          <w:w w:val="100"/>
          <w:position w:val="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100"/>
          <w:position w:val="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4" w:lineRule="exact"/>
        <w:ind w:left="182" w:right="148"/>
        <w:jc w:val="center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11"/>
          <w:sz w:val="18"/>
          <w:szCs w:val="18"/>
        </w:rPr>
        <w:t>销售</w:t>
      </w:r>
      <w:r>
        <w:rPr>
          <w:rFonts w:ascii="Microsoft JhengHei" w:hAnsi="Microsoft JhengHei" w:cs="Microsoft JhengHei" w:eastAsia="Microsoft JhengHei"/>
          <w:spacing w:val="2"/>
          <w:w w:val="98"/>
          <w:position w:val="11"/>
          <w:sz w:val="18"/>
          <w:szCs w:val="18"/>
        </w:rPr>
        <w:t>的是</w:t>
      </w:r>
      <w:r>
        <w:rPr>
          <w:rFonts w:ascii="Microsoft JhengHei" w:hAnsi="Microsoft JhengHei" w:cs="Microsoft JhengHei" w:eastAsia="Microsoft JhengHei"/>
          <w:spacing w:val="1"/>
          <w:w w:val="98"/>
          <w:position w:val="11"/>
          <w:sz w:val="18"/>
          <w:szCs w:val="18"/>
        </w:rPr>
        <w:t>诚</w:t>
      </w:r>
      <w:r>
        <w:rPr>
          <w:rFonts w:ascii="Microsoft JhengHei" w:hAnsi="Microsoft JhengHei" w:cs="Microsoft JhengHei" w:eastAsia="Microsoft JhengHei"/>
          <w:spacing w:val="2"/>
          <w:w w:val="98"/>
          <w:position w:val="11"/>
          <w:sz w:val="18"/>
          <w:szCs w:val="18"/>
        </w:rPr>
        <w:t>信</w:t>
      </w:r>
      <w:r>
        <w:rPr>
          <w:rFonts w:ascii="Microsoft JhengHei" w:hAnsi="Microsoft JhengHei" w:cs="Microsoft JhengHei" w:eastAsia="Microsoft JhengHei"/>
          <w:spacing w:val="2"/>
          <w:w w:val="49"/>
          <w:position w:val="11"/>
          <w:sz w:val="18"/>
          <w:szCs w:val="18"/>
        </w:rPr>
        <w:t>袁</w:t>
      </w:r>
      <w:r>
        <w:rPr>
          <w:rFonts w:ascii="Microsoft JhengHei" w:hAnsi="Microsoft JhengHei" w:cs="Microsoft JhengHei" w:eastAsia="Microsoft JhengHei"/>
          <w:spacing w:val="1"/>
          <w:w w:val="98"/>
          <w:position w:val="11"/>
          <w:sz w:val="18"/>
          <w:szCs w:val="18"/>
        </w:rPr>
        <w:t>购</w:t>
      </w:r>
      <w:r>
        <w:rPr>
          <w:rFonts w:ascii="Microsoft JhengHei" w:hAnsi="Microsoft JhengHei" w:cs="Microsoft JhengHei" w:eastAsia="Microsoft JhengHei"/>
          <w:spacing w:val="2"/>
          <w:w w:val="98"/>
          <w:position w:val="11"/>
          <w:sz w:val="18"/>
          <w:szCs w:val="18"/>
        </w:rPr>
        <w:t>买</w:t>
      </w:r>
      <w:r>
        <w:rPr>
          <w:rFonts w:ascii="Microsoft JhengHei" w:hAnsi="Microsoft JhengHei" w:cs="Microsoft JhengHei" w:eastAsia="Microsoft JhengHei"/>
          <w:spacing w:val="2"/>
          <w:w w:val="98"/>
          <w:position w:val="11"/>
          <w:sz w:val="18"/>
          <w:szCs w:val="18"/>
        </w:rPr>
        <w:t>的是放</w:t>
      </w:r>
      <w:r>
        <w:rPr>
          <w:rFonts w:ascii="Microsoft JhengHei" w:hAnsi="Microsoft JhengHei" w:cs="Microsoft JhengHei" w:eastAsia="Microsoft JhengHei"/>
          <w:spacing w:val="0"/>
          <w:w w:val="98"/>
          <w:position w:val="1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0"/>
          <w:w w:val="100"/>
          <w:position w:val="11"/>
          <w:sz w:val="18"/>
          <w:szCs w:val="18"/>
        </w:rPr>
        <w:t> </w:t>
      </w:r>
      <w:r>
        <w:rPr>
          <w:rFonts w:ascii="Microsoft JhengHei" w:hAnsi="Microsoft JhengHei" w:cs="Microsoft JhengHei" w:eastAsia="Microsoft JhengHei"/>
          <w:spacing w:val="-2"/>
          <w:w w:val="100"/>
          <w:position w:val="11"/>
          <w:sz w:val="18"/>
          <w:szCs w:val="18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围绕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放心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少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于</w:t>
      </w:r>
      <w:r>
        <w:rPr>
          <w:rFonts w:ascii="Microsoft JhengHei" w:hAnsi="Microsoft JhengHei" w:cs="Microsoft JhengHei" w:eastAsia="Microsoft JhengHei"/>
          <w:spacing w:val="-13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2</w:t>
      </w:r>
      <w:r>
        <w:rPr>
          <w:rFonts w:ascii="Estrangelo Edessa" w:hAnsi="Estrangelo Edessa" w:cs="Estrangelo Edessa" w:eastAsia="Estrangelo Edessa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次</w:t>
      </w:r>
      <w:r>
        <w:rPr>
          <w:rFonts w:ascii="Microsoft JhengHei" w:hAnsi="Microsoft JhengHei" w:cs="Microsoft JhengHei" w:eastAsia="Microsoft JhengHei"/>
          <w:spacing w:val="-99"/>
          <w:w w:val="98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组织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创建活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晓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2"/>
          <w:sz w:val="21"/>
          <w:szCs w:val="21"/>
        </w:rPr>
        <w:t>90</w:t>
      </w:r>
      <w:r>
        <w:rPr>
          <w:rFonts w:ascii="Estrangelo Edessa" w:hAnsi="Estrangelo Edessa" w:cs="Estrangelo Edessa" w:eastAsia="Estrangelo Edessa"/>
          <w:spacing w:val="6"/>
          <w:w w:val="102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77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2" w:after="0" w:line="189" w:lineRule="auto"/>
        <w:ind w:left="111" w:right="137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97"/>
          <w:sz w:val="21"/>
          <w:szCs w:val="21"/>
        </w:rPr>
        <w:t>3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措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落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据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点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认真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制定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断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完善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29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充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律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195" w:lineRule="auto"/>
        <w:ind w:left="111" w:right="137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府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桥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梁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纽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带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结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-70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-19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-17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-72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能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配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合监管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营者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常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监管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-9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践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约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守信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4" w:after="0" w:line="193" w:lineRule="auto"/>
        <w:ind w:left="111" w:right="136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97"/>
          <w:sz w:val="21"/>
          <w:szCs w:val="21"/>
        </w:rPr>
        <w:t>4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组织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达标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26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费创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-72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23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6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求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认真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积极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103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况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检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-102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比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-29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" w:after="0" w:line="188" w:lineRule="auto"/>
        <w:ind w:left="111" w:right="33" w:firstLine="419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5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权益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构和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速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机制，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举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电话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19" w:lineRule="exact"/>
        <w:ind w:left="111" w:right="14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诉处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13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97"/>
          <w:sz w:val="21"/>
          <w:szCs w:val="21"/>
        </w:rPr>
        <w:t>1</w:t>
      </w:r>
      <w:r>
        <w:rPr>
          <w:rFonts w:ascii="Estrangelo Edessa" w:hAnsi="Estrangelo Edessa" w:cs="Estrangelo Edessa" w:eastAsia="Estrangelo Edessa"/>
          <w:spacing w:val="2"/>
          <w:w w:val="97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1"/>
          <w:w w:val="104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0"/>
          <w:w w:val="104"/>
          <w:sz w:val="21"/>
          <w:szCs w:val="21"/>
        </w:rPr>
        <w:t>%</w:t>
      </w:r>
      <w:r>
        <w:rPr>
          <w:rFonts w:ascii="Estrangelo Edessa" w:hAnsi="Estrangelo Edessa" w:cs="Estrangelo Edessa" w:eastAsia="Estrangelo Edessa"/>
          <w:spacing w:val="-3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综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-3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4"/>
          <w:w w:val="98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-3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13"/>
          <w:w w:val="98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-39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3" w:lineRule="exact"/>
        <w:ind w:left="111" w:right="15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1"/>
          <w:w w:val="98"/>
          <w:position w:val="1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spacing w:val="2"/>
          <w:w w:val="98"/>
          <w:position w:val="1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1"/>
          <w:w w:val="98"/>
          <w:position w:val="1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22"/>
          <w:w w:val="98"/>
          <w:position w:val="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1"/>
          <w:w w:val="98"/>
          <w:position w:val="1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"/>
          <w:w w:val="98"/>
          <w:position w:val="1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98"/>
          <w:position w:val="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1"/>
          <w:w w:val="98"/>
          <w:position w:val="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"/>
          <w:w w:val="98"/>
          <w:position w:val="1"/>
          <w:sz w:val="21"/>
          <w:szCs w:val="21"/>
        </w:rPr>
        <w:t>站</w:t>
      </w:r>
      <w:r>
        <w:rPr>
          <w:rFonts w:ascii="Microsoft JhengHei" w:hAnsi="Microsoft JhengHei" w:cs="Microsoft JhengHei" w:eastAsia="Microsoft JhengHei"/>
          <w:spacing w:val="0"/>
          <w:w w:val="98"/>
          <w:position w:val="1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19"/>
          <w:w w:val="98"/>
          <w:position w:val="1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position w:val="1"/>
          <w:sz w:val="21"/>
          <w:szCs w:val="21"/>
        </w:rPr>
        <w:t>30</w:t>
      </w:r>
      <w:r>
        <w:rPr>
          <w:rFonts w:ascii="宋体" w:hAnsi="宋体" w:cs="宋体" w:eastAsia="宋体"/>
          <w:spacing w:val="24"/>
          <w:w w:val="100"/>
          <w:position w:val="1"/>
          <w:sz w:val="21"/>
          <w:szCs w:val="21"/>
        </w:rPr>
        <w:t>％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22"/>
          <w:w w:val="100"/>
          <w:position w:val="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加</w:t>
      </w:r>
      <w:r>
        <w:rPr>
          <w:rFonts w:ascii="Microsoft JhengHei" w:hAnsi="Microsoft JhengHei" w:cs="Microsoft JhengHei" w:eastAsia="Microsoft JhengHei"/>
          <w:spacing w:val="0"/>
          <w:w w:val="100"/>
          <w:position w:val="1"/>
          <w:sz w:val="21"/>
          <w:szCs w:val="21"/>
        </w:rPr>
        <w:t>强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83" w:lineRule="exact"/>
        <w:ind w:left="11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对消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诉处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况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检查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况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回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访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随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3" w:lineRule="exact"/>
        <w:ind w:left="111" w:right="135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抽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29"/>
          <w:w w:val="98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热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线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级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委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5" w:lineRule="exact"/>
        <w:ind w:left="111" w:right="19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衔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机制</w:t>
      </w:r>
      <w:r>
        <w:rPr>
          <w:rFonts w:ascii="Microsoft JhengHei" w:hAnsi="Microsoft JhengHei" w:cs="Microsoft JhengHei" w:eastAsia="Microsoft JhengHei"/>
          <w:spacing w:val="-103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时为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供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专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救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济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6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机制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154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近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未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3" w:lineRule="exact"/>
        <w:ind w:left="111" w:right="128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故</w:t>
      </w:r>
      <w:r>
        <w:rPr>
          <w:rFonts w:ascii="Microsoft JhengHei" w:hAnsi="Microsoft JhengHei" w:cs="Microsoft JhengHei" w:eastAsia="Microsoft JhengHei"/>
          <w:spacing w:val="-97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群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-95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5" w:lineRule="exact"/>
        <w:ind w:left="111" w:right="735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抽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检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于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行业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均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水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平。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2" w:after="0" w:line="296" w:lineRule="exact"/>
        <w:ind w:left="111" w:right="140" w:firstLine="41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2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color w:val="DF002B"/>
          <w:spacing w:val="2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color w:val="DF002B"/>
          <w:spacing w:val="4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color w:val="DF002B"/>
          <w:spacing w:val="1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color w:val="DF002B"/>
          <w:spacing w:val="2"/>
          <w:w w:val="98"/>
          <w:sz w:val="21"/>
          <w:szCs w:val="21"/>
        </w:rPr>
        <w:t>街区</w:t>
      </w:r>
      <w:r>
        <w:rPr>
          <w:rFonts w:ascii="Microsoft JhengHei" w:hAnsi="Microsoft JhengHei" w:cs="Microsoft JhengHei" w:eastAsia="Microsoft JhengHei"/>
          <w:color w:val="DF002B"/>
          <w:spacing w:val="0"/>
          <w:w w:val="49"/>
          <w:sz w:val="21"/>
          <w:szCs w:val="21"/>
        </w:rPr>
        <w:t>遥</w:t>
      </w:r>
      <w:r>
        <w:rPr>
          <w:rFonts w:ascii="Microsoft JhengHei" w:hAnsi="Microsoft JhengHei" w:cs="Microsoft JhengHei" w:eastAsia="Microsoft JhengHei"/>
          <w:color w:val="DF002B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模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名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color w:val="000000"/>
          <w:spacing w:val="2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color w:val="000000"/>
          <w:spacing w:val="1"/>
          <w:w w:val="100"/>
          <w:sz w:val="21"/>
          <w:szCs w:val="21"/>
        </w:rPr>
        <w:t>综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color w:val="000000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color w:val="000000"/>
          <w:spacing w:val="-73"/>
          <w:w w:val="100"/>
          <w:sz w:val="21"/>
          <w:szCs w:val="21"/>
        </w:rPr>
        <w:t>色</w:t>
      </w:r>
      <w:r>
        <w:rPr>
          <w:rFonts w:ascii="Microsoft JhengHei" w:hAnsi="Microsoft JhengHei" w:cs="Microsoft JhengHei" w:eastAsia="Microsoft JhengHei"/>
          <w:color w:val="000000"/>
          <w:spacing w:val="-24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专</w:t>
      </w:r>
      <w:r>
        <w:rPr>
          <w:rFonts w:ascii="Microsoft JhengHei" w:hAnsi="Microsoft JhengHei" w:cs="Microsoft JhengHei" w:eastAsia="Microsoft JhengHei"/>
          <w:color w:val="000000"/>
          <w:spacing w:val="-22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color w:val="000000"/>
          <w:spacing w:val="-76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color w:val="000000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户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集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color w:val="000000"/>
          <w:spacing w:val="-71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color w:val="000000"/>
          <w:spacing w:val="-20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交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易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平</w:t>
      </w:r>
      <w:r>
        <w:rPr>
          <w:rFonts w:ascii="Microsoft JhengHei" w:hAnsi="Microsoft JhengHei" w:cs="Microsoft JhengHei" w:eastAsia="Microsoft JhengHei"/>
          <w:color w:val="000000"/>
          <w:spacing w:val="-19"/>
          <w:w w:val="100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color w:val="000000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color w:val="000000"/>
          <w:spacing w:val="-10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  <w:t>符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3" w:after="0" w:line="170" w:lineRule="exact"/>
        <w:jc w:val="left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92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19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1120" w:bottom="280" w:left="920" w:right="8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2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after="0"/>
        <w:jc w:val="left"/>
        <w:rPr>
          <w:sz w:val="20"/>
          <w:szCs w:val="20"/>
        </w:rPr>
        <w:sectPr>
          <w:pgSz w:w="8100" w:h="12240"/>
          <w:pgMar w:top="720" w:bottom="280" w:left="260" w:right="800"/>
        </w:sectPr>
      </w:pPr>
    </w:p>
    <w:p>
      <w:pPr>
        <w:spacing w:before="0" w:after="0" w:line="276" w:lineRule="exact"/>
        <w:ind w:left="771" w:right="-5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5" w:lineRule="exact"/>
        <w:ind w:left="771" w:right="2556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1190" w:right="-7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1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模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形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771" w:right="-4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集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中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在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5" w:after="0" w:line="294" w:lineRule="exact"/>
        <w:ind w:left="771" w:right="-7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影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内设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2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0" w:lineRule="exact"/>
        <w:ind w:left="771" w:right="-7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醒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目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固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7" w:lineRule="exact"/>
        <w:ind w:left="771" w:right="-4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示范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6"/>
          <w:w w:val="98"/>
          <w:position w:val="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牌</w:t>
      </w:r>
      <w:r>
        <w:rPr>
          <w:rFonts w:ascii="Microsoft JhengHei" w:hAnsi="Microsoft JhengHei" w:cs="Microsoft JhengHei" w:eastAsia="Microsoft JhengHei"/>
          <w:spacing w:val="-96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诺</w:t>
      </w:r>
      <w:r>
        <w:rPr>
          <w:rFonts w:ascii="Microsoft JhengHei" w:hAnsi="Microsoft JhengHei" w:cs="Microsoft JhengHei" w:eastAsia="Microsoft JhengHei"/>
          <w:spacing w:val="-97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支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诉讼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line="240" w:lineRule="auto" w:after="0"/>
        <w:jc w:val="left"/>
        <w:rPr>
          <w:rFonts w:ascii="Microsoft JhengHei" w:hAnsi="Microsoft JhengHei" w:cs="Microsoft JhengHei" w:eastAsia="Microsoft JhengHei"/>
          <w:sz w:val="21"/>
          <w:szCs w:val="21"/>
        </w:rPr>
        <w:sectPr>
          <w:type w:val="continuous"/>
          <w:pgSz w:w="8100" w:h="12240"/>
          <w:pgMar w:top="1120" w:bottom="280" w:left="260" w:right="800"/>
          <w:cols w:num="2" w:equalWidth="0">
            <w:col w:w="4008" w:space="837"/>
            <w:col w:w="2195"/>
          </w:cols>
        </w:sectPr>
      </w:pPr>
    </w:p>
    <w:p>
      <w:pPr>
        <w:spacing w:before="0" w:after="0" w:line="301" w:lineRule="exact"/>
        <w:ind w:left="771" w:right="181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/>
        <w:pict>
          <v:group style="position:absolute;margin-left:0pt;margin-top:0pt;width:405pt;height:611.88pt;mso-position-horizontal-relative:page;mso-position-vertical-relative:page;z-index:-1158" coordorigin="0,0" coordsize="8100,12238">
            <v:shape style="position:absolute;left:16;top:0;width:8084;height:12238" type="#_x0000_t75">
              <v:imagedata r:id="rId41" o:title=""/>
            </v:shape>
            <v:shape style="position:absolute;left:4363;top:1506;width:2587;height:2108" type="#_x0000_t75">
              <v:imagedata r:id="rId42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-102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指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-102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它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2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-73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积极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消费创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活动。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目标、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771" w:right="56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容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并公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兑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现服务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承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诺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3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所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费创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专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识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温馨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语</w:t>
      </w:r>
      <w:r>
        <w:rPr>
          <w:rFonts w:ascii="Microsoft JhengHei" w:hAnsi="Microsoft JhengHei" w:cs="Microsoft JhengHei" w:eastAsia="Microsoft JhengHei"/>
          <w:spacing w:val="-29"/>
          <w:w w:val="98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95" w:lineRule="exact"/>
        <w:ind w:left="693" w:right="148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-19"/>
          <w:w w:val="98"/>
          <w:position w:val="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17"/>
          <w:w w:val="98"/>
          <w:position w:val="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2"/>
          <w:w w:val="98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负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-70"/>
          <w:w w:val="98"/>
          <w:position w:val="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-19"/>
          <w:w w:val="98"/>
          <w:position w:val="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含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-17"/>
          <w:w w:val="98"/>
          <w:position w:val="0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-72"/>
          <w:w w:val="98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人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员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心消费创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建活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771" w:right="2835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内容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晓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5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position w:val="1"/>
          <w:sz w:val="21"/>
          <w:szCs w:val="21"/>
        </w:rPr>
        <w:t>3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类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坚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守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文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-25"/>
          <w:w w:val="100"/>
          <w:position w:val="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做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齐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102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0"/>
          <w:w w:val="100"/>
          <w:position w:val="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80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殊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具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备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从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资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-95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严格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按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照核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项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目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8" w:after="0" w:line="292" w:lineRule="exact"/>
        <w:ind w:left="771" w:right="33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悬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照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亮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-3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依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法合规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货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验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索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索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证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购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台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帐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登记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召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回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责任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义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0" w:lineRule="exact"/>
        <w:ind w:left="771" w:right="14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量信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息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虚假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违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它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4" w:lineRule="exact"/>
        <w:ind w:left="771" w:right="158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欺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诈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-66"/>
          <w:w w:val="98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销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售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做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码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-102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价</w:t>
      </w:r>
      <w:r>
        <w:rPr>
          <w:rFonts w:ascii="Microsoft JhengHei" w:hAnsi="Microsoft JhengHei" w:cs="Microsoft JhengHei" w:eastAsia="Microsoft JhengHei"/>
          <w:spacing w:val="4"/>
          <w:w w:val="98"/>
          <w:position w:val="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符</w:t>
      </w:r>
      <w:r>
        <w:rPr>
          <w:rFonts w:ascii="Microsoft JhengHei" w:hAnsi="Microsoft JhengHei" w:cs="Microsoft JhengHei" w:eastAsia="Microsoft JhengHei"/>
          <w:spacing w:val="-64"/>
          <w:w w:val="98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严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5"/>
          <w:w w:val="98"/>
          <w:position w:val="0"/>
          <w:sz w:val="21"/>
          <w:szCs w:val="21"/>
        </w:rPr>
        <w:t>执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21"/>
          <w:szCs w:val="21"/>
        </w:rPr>
        <w:t>商品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7" w:lineRule="exact"/>
        <w:ind w:left="627" w:right="147"/>
        <w:jc w:val="center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“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包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”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7</w:t>
      </w:r>
      <w:r>
        <w:rPr>
          <w:rFonts w:ascii="Estrangelo Edessa" w:hAnsi="Estrangelo Edessa" w:cs="Estrangelo Edessa" w:eastAsia="Estrangelo Edessa"/>
          <w:spacing w:val="-14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由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退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货等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-101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觉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接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受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政府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门及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广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6"/>
          <w:w w:val="98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1" w:lineRule="exact"/>
        <w:ind w:left="771" w:right="161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5"/>
          <w:w w:val="98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-30"/>
          <w:w w:val="98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近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-73"/>
          <w:w w:val="98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25"/>
          <w:w w:val="98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-23"/>
          <w:w w:val="98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-78"/>
          <w:w w:val="98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主体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无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违法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2"/>
          <w:w w:val="98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1"/>
          <w:w w:val="98"/>
          <w:sz w:val="21"/>
          <w:szCs w:val="21"/>
        </w:rPr>
        <w:t>较大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5" w:lineRule="exact"/>
        <w:ind w:left="771" w:right="370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影响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1"/>
          <w:w w:val="100"/>
          <w:position w:val="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责任</w:t>
      </w: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故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4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站</w:t>
      </w:r>
      <w:r>
        <w:rPr>
          <w:rFonts w:ascii="Microsoft JhengHei" w:hAnsi="Microsoft JhengHei" w:cs="Microsoft JhengHei" w:eastAsia="Microsoft JhengHei"/>
          <w:spacing w:val="-97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做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般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7"/>
          <w:w w:val="98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8"/>
          <w:w w:val="98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96"/>
          <w:w w:val="98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较大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11"/>
          <w:w w:val="98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12"/>
          <w:w w:val="98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0"/>
          <w:w w:val="98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0"/>
          <w:w w:val="98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3" w:lineRule="exact"/>
        <w:ind w:left="771" w:right="162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97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记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录</w:t>
      </w:r>
      <w:r>
        <w:rPr>
          <w:rFonts w:ascii="Microsoft JhengHei" w:hAnsi="Microsoft JhengHei" w:cs="Microsoft JhengHei" w:eastAsia="Microsoft JhengHei"/>
          <w:spacing w:val="-97"/>
          <w:w w:val="98"/>
          <w:position w:val="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回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访</w:t>
      </w:r>
      <w:r>
        <w:rPr>
          <w:rFonts w:ascii="Microsoft JhengHei" w:hAnsi="Microsoft JhengHei" w:cs="Microsoft JhengHei" w:eastAsia="Microsoft JhengHei"/>
          <w:spacing w:val="-97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归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档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规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-97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诉处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188" w:lineRule="auto"/>
        <w:ind w:left="771" w:right="136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-10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10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-20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61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普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遍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98"/>
          <w:w w:val="97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般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纠纷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5"/>
          <w:w w:val="97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97"/>
          <w:sz w:val="21"/>
          <w:szCs w:val="21"/>
        </w:rPr>
        <w:t>解率</w:t>
      </w:r>
      <w:r>
        <w:rPr>
          <w:rFonts w:ascii="Microsoft JhengHei" w:hAnsi="Microsoft JhengHei" w:cs="Microsoft JhengHei" w:eastAsia="Microsoft JhengHei"/>
          <w:spacing w:val="6"/>
          <w:w w:val="97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0"/>
          <w:w w:val="97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8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4"/>
          <w:w w:val="100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。落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环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首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先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赔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付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努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低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造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谐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07" w:lineRule="exact"/>
        <w:ind w:left="771" w:right="5379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position w:val="0"/>
          <w:sz w:val="21"/>
          <w:szCs w:val="21"/>
        </w:rPr>
        <w:t>环境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305" w:lineRule="exact"/>
        <w:ind w:left="119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5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运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障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-71"/>
          <w:w w:val="100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含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67" w:lineRule="exact"/>
        <w:ind w:left="771" w:right="160"/>
        <w:jc w:val="both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关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-18"/>
          <w:w w:val="98"/>
          <w:position w:val="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-71"/>
          <w:w w:val="98"/>
          <w:position w:val="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7"/>
          <w:w w:val="98"/>
          <w:position w:val="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8"/>
          <w:w w:val="98"/>
          <w:position w:val="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-95"/>
          <w:w w:val="98"/>
          <w:position w:val="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11"/>
          <w:w w:val="98"/>
          <w:position w:val="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重特大</w:t>
      </w:r>
      <w:r>
        <w:rPr>
          <w:rFonts w:ascii="Microsoft JhengHei" w:hAnsi="Microsoft JhengHei" w:cs="Microsoft JhengHei" w:eastAsia="Microsoft JhengHei"/>
          <w:spacing w:val="12"/>
          <w:w w:val="98"/>
          <w:position w:val="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10"/>
          <w:w w:val="98"/>
          <w:position w:val="0"/>
          <w:sz w:val="21"/>
          <w:szCs w:val="21"/>
        </w:rPr>
        <w:t>故</w:t>
      </w:r>
      <w:r>
        <w:rPr>
          <w:rFonts w:ascii="Microsoft JhengHei" w:hAnsi="Microsoft JhengHei" w:cs="Microsoft JhengHei" w:eastAsia="Microsoft JhengHei"/>
          <w:spacing w:val="0"/>
          <w:w w:val="98"/>
          <w:position w:val="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358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20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type w:val="continuous"/>
          <w:pgSz w:w="8100" w:h="12240"/>
          <w:pgMar w:top="1120" w:bottom="280" w:left="260" w:right="800"/>
        </w:sectPr>
      </w:pPr>
    </w:p>
    <w:p>
      <w:pPr>
        <w:spacing w:before="7" w:after="0" w:line="180" w:lineRule="exact"/>
        <w:jc w:val="left"/>
        <w:rPr>
          <w:sz w:val="18"/>
          <w:szCs w:val="18"/>
        </w:rPr>
      </w:pPr>
      <w:r>
        <w:rPr/>
        <w:pict>
          <v:group style="position:absolute;margin-left:.52pt;margin-top:.18pt;width:404.48pt;height:611.7pt;mso-position-horizontal-relative:page;mso-position-vertical-relative:page;z-index:-1157" coordorigin="10,4" coordsize="8090,12234">
            <v:shape style="position:absolute;left:16;top:4;width:8084;height:12234" type="#_x0000_t75">
              <v:imagedata r:id="rId43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7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风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险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警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提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，以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盾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纠纷化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相关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机制。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绕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育培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者满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度调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测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问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整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改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定完善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比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办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激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励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4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-28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展放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7" w:lineRule="exact"/>
        <w:ind w:left="111" w:right="-20"/>
        <w:jc w:val="left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1"/>
          <w:w w:val="98"/>
          <w:position w:val="1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2"/>
          <w:w w:val="98"/>
          <w:position w:val="1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务质量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综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98"/>
          <w:position w:val="1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7"/>
          <w:w w:val="98"/>
          <w:position w:val="1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98"/>
          <w:position w:val="1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spacing w:val="1"/>
          <w:w w:val="98"/>
          <w:position w:val="1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4"/>
          <w:w w:val="98"/>
          <w:position w:val="1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99"/>
          <w:w w:val="98"/>
          <w:position w:val="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群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众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晓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98"/>
          <w:position w:val="1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19"/>
          <w:w w:val="98"/>
          <w:position w:val="1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2"/>
          <w:w w:val="97"/>
          <w:position w:val="1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spacing w:val="1"/>
          <w:w w:val="104"/>
          <w:position w:val="1"/>
          <w:sz w:val="21"/>
          <w:szCs w:val="21"/>
        </w:rPr>
        <w:t>0%</w:t>
      </w:r>
      <w:r>
        <w:rPr>
          <w:rFonts w:ascii="Estrangelo Edessa" w:hAnsi="Estrangelo Edessa" w:cs="Estrangelo Edessa" w:eastAsia="Estrangelo Edessa"/>
          <w:spacing w:val="0"/>
          <w:w w:val="100"/>
          <w:position w:val="0"/>
          <w:sz w:val="21"/>
          <w:szCs w:val="21"/>
        </w:rPr>
      </w:r>
    </w:p>
    <w:p>
      <w:pPr>
        <w:spacing w:before="0" w:after="0" w:line="272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color w:val="DF002B"/>
          <w:spacing w:val="3"/>
          <w:w w:val="49"/>
          <w:sz w:val="21"/>
          <w:szCs w:val="21"/>
        </w:rPr>
        <w:t>渊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sz w:val="21"/>
          <w:szCs w:val="21"/>
        </w:rPr>
        <w:t>四</w:t>
      </w:r>
      <w:r>
        <w:rPr>
          <w:rFonts w:ascii="Microsoft JhengHei" w:hAnsi="Microsoft JhengHei" w:cs="Microsoft JhengHei" w:eastAsia="Microsoft JhengHei"/>
          <w:color w:val="DF002B"/>
          <w:spacing w:val="2"/>
          <w:w w:val="49"/>
          <w:sz w:val="21"/>
          <w:szCs w:val="21"/>
        </w:rPr>
        <w:t>冤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color w:val="DF002B"/>
          <w:spacing w:val="4"/>
          <w:w w:val="98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color w:val="DF002B"/>
          <w:spacing w:val="6"/>
          <w:w w:val="98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color w:val="DF002B"/>
          <w:spacing w:val="4"/>
          <w:w w:val="98"/>
          <w:sz w:val="21"/>
          <w:szCs w:val="21"/>
        </w:rPr>
        <w:t>范城</w:t>
      </w:r>
      <w:r>
        <w:rPr>
          <w:rFonts w:ascii="Microsoft JhengHei" w:hAnsi="Microsoft JhengHei" w:cs="Microsoft JhengHei" w:eastAsia="Microsoft JhengHei"/>
          <w:color w:val="DF002B"/>
          <w:spacing w:val="5"/>
          <w:w w:val="98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color w:val="DF002B"/>
          <w:spacing w:val="0"/>
          <w:w w:val="49"/>
          <w:sz w:val="21"/>
          <w:szCs w:val="21"/>
        </w:rPr>
        <w:t>遥</w:t>
      </w:r>
      <w:r>
        <w:rPr>
          <w:rFonts w:ascii="Microsoft JhengHei" w:hAnsi="Microsoft JhengHei" w:cs="Microsoft JhengHei" w:eastAsia="Microsoft JhengHei"/>
          <w:color w:val="DF002B"/>
          <w:spacing w:val="0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DF002B"/>
          <w:spacing w:val="2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color w:val="000000"/>
          <w:spacing w:val="4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color w:val="000000"/>
          <w:spacing w:val="5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color w:val="000000"/>
          <w:spacing w:val="7"/>
          <w:w w:val="100"/>
          <w:sz w:val="21"/>
          <w:szCs w:val="21"/>
        </w:rPr>
        <w:t>城</w:t>
      </w:r>
      <w:r>
        <w:rPr>
          <w:rFonts w:ascii="Microsoft JhengHei" w:hAnsi="Microsoft JhengHei" w:cs="Microsoft JhengHei" w:eastAsia="Microsoft JhengHei"/>
          <w:color w:val="000000"/>
          <w:spacing w:val="-72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color w:val="000000"/>
          <w:spacing w:val="-20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color w:val="000000"/>
          <w:spacing w:val="-100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县</w:t>
      </w:r>
      <w:r>
        <w:rPr>
          <w:rFonts w:ascii="Microsoft JhengHei" w:hAnsi="Microsoft JhengHei" w:cs="Microsoft JhengHei" w:eastAsia="Microsoft JhengHei"/>
          <w:color w:val="000000"/>
          <w:spacing w:val="-98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color w:val="000000"/>
          <w:spacing w:val="-19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color w:val="000000"/>
          <w:spacing w:val="-78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color w:val="000000"/>
          <w:spacing w:val="-100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color w:val="000000"/>
          <w:spacing w:val="8"/>
          <w:w w:val="100"/>
          <w:sz w:val="21"/>
          <w:szCs w:val="21"/>
        </w:rPr>
        <w:t>符</w:t>
      </w:r>
      <w:r>
        <w:rPr>
          <w:rFonts w:ascii="Microsoft JhengHei" w:hAnsi="Microsoft JhengHei" w:cs="Microsoft JhengHei" w:eastAsia="Microsoft JhengHei"/>
          <w:color w:val="000000"/>
          <w:spacing w:val="6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心消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城市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：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6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position w:val="1"/>
          <w:sz w:val="21"/>
          <w:szCs w:val="21"/>
        </w:rPr>
        <w:t>1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政府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高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视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保护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7"/>
          <w:w w:val="100"/>
          <w:position w:val="1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。建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立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政府</w:t>
      </w:r>
      <w:r>
        <w:rPr>
          <w:rFonts w:ascii="Microsoft JhengHei" w:hAnsi="Microsoft JhengHei" w:cs="Microsoft JhengHei" w:eastAsia="Microsoft JhengHei"/>
          <w:spacing w:val="8"/>
          <w:w w:val="100"/>
          <w:position w:val="1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-98"/>
          <w:w w:val="100"/>
          <w:position w:val="1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0"/>
          <w:w w:val="100"/>
          <w:position w:val="1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71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暨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联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席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议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其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他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102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给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支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障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政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府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4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联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企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自律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会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监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相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结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元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治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系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形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6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position w:val="1"/>
          <w:sz w:val="21"/>
          <w:szCs w:val="21"/>
        </w:rPr>
        <w:t>2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广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泛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深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入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开展</w:t>
      </w:r>
      <w:r>
        <w:rPr>
          <w:rFonts w:ascii="Microsoft JhengHei" w:hAnsi="Microsoft JhengHei" w:cs="Microsoft JhengHei" w:eastAsia="Microsoft JhengHei"/>
          <w:spacing w:val="-25"/>
          <w:w w:val="100"/>
          <w:position w:val="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市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场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-102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0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71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构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动，创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单位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数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较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形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适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际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特色的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式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广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泛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影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响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面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色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创建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题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成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有示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影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响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的创建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示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范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单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位</w:t>
      </w:r>
      <w:r>
        <w:rPr>
          <w:rFonts w:ascii="Microsoft JhengHei" w:hAnsi="Microsoft JhengHei" w:cs="Microsoft JhengHei" w:eastAsia="Microsoft JhengHei"/>
          <w:spacing w:val="-25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街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26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积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挥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用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促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自律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信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引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经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营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96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当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地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多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个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业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与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-29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宣传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力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氛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围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浓厚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服务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质量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2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position w:val="3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1"/>
          <w:w w:val="100"/>
          <w:position w:val="3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2"/>
          <w:w w:val="100"/>
          <w:position w:val="3"/>
          <w:sz w:val="21"/>
          <w:szCs w:val="21"/>
        </w:rPr>
        <w:t>度</w:t>
      </w:r>
      <w:r>
        <w:rPr>
          <w:rFonts w:ascii="Microsoft JhengHei" w:hAnsi="Microsoft JhengHei" w:cs="Microsoft JhengHei" w:eastAsia="Microsoft JhengHei"/>
          <w:spacing w:val="2"/>
          <w:w w:val="100"/>
          <w:position w:val="3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100"/>
          <w:position w:val="3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-17"/>
          <w:w w:val="100"/>
          <w:position w:val="3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97"/>
          <w:position w:val="3"/>
          <w:sz w:val="21"/>
          <w:szCs w:val="21"/>
        </w:rPr>
        <w:t>80</w:t>
      </w:r>
      <w:r>
        <w:rPr>
          <w:rFonts w:ascii="Meiryo" w:hAnsi="Meiryo" w:cs="Meiryo" w:eastAsia="Meiryo"/>
          <w:spacing w:val="2"/>
          <w:w w:val="97"/>
          <w:position w:val="3"/>
          <w:sz w:val="21"/>
          <w:szCs w:val="21"/>
        </w:rPr>
        <w:t>豫</w:t>
      </w:r>
      <w:r>
        <w:rPr>
          <w:rFonts w:ascii="Microsoft JhengHei" w:hAnsi="Microsoft JhengHei" w:cs="Microsoft JhengHei" w:eastAsia="Microsoft JhengHei"/>
          <w:spacing w:val="2"/>
          <w:w w:val="97"/>
          <w:position w:val="3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1"/>
          <w:w w:val="97"/>
          <w:position w:val="3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-99"/>
          <w:w w:val="97"/>
          <w:position w:val="3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"/>
          <w:w w:val="97"/>
          <w:position w:val="3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2"/>
          <w:w w:val="97"/>
          <w:position w:val="3"/>
          <w:sz w:val="21"/>
          <w:szCs w:val="21"/>
        </w:rPr>
        <w:t>放</w:t>
      </w:r>
      <w:r>
        <w:rPr>
          <w:rFonts w:ascii="Microsoft JhengHei" w:hAnsi="Microsoft JhengHei" w:cs="Microsoft JhengHei" w:eastAsia="Microsoft JhengHei"/>
          <w:spacing w:val="4"/>
          <w:w w:val="97"/>
          <w:position w:val="3"/>
          <w:sz w:val="21"/>
          <w:szCs w:val="21"/>
        </w:rPr>
        <w:t>心</w:t>
      </w:r>
      <w:r>
        <w:rPr>
          <w:rFonts w:ascii="Microsoft JhengHei" w:hAnsi="Microsoft JhengHei" w:cs="Microsoft JhengHei" w:eastAsia="Microsoft JhengHei"/>
          <w:spacing w:val="2"/>
          <w:w w:val="97"/>
          <w:position w:val="3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1"/>
          <w:w w:val="97"/>
          <w:position w:val="3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2"/>
          <w:w w:val="97"/>
          <w:position w:val="3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97"/>
          <w:position w:val="3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2"/>
          <w:w w:val="97"/>
          <w:position w:val="3"/>
          <w:sz w:val="21"/>
          <w:szCs w:val="21"/>
        </w:rPr>
        <w:t>动的</w:t>
      </w:r>
      <w:r>
        <w:rPr>
          <w:rFonts w:ascii="Microsoft JhengHei" w:hAnsi="Microsoft JhengHei" w:cs="Microsoft JhengHei" w:eastAsia="Microsoft JhengHei"/>
          <w:spacing w:val="1"/>
          <w:w w:val="97"/>
          <w:position w:val="3"/>
          <w:sz w:val="21"/>
          <w:szCs w:val="21"/>
        </w:rPr>
        <w:t>知</w:t>
      </w:r>
      <w:r>
        <w:rPr>
          <w:rFonts w:ascii="Microsoft JhengHei" w:hAnsi="Microsoft JhengHei" w:cs="Microsoft JhengHei" w:eastAsia="Microsoft JhengHei"/>
          <w:spacing w:val="2"/>
          <w:w w:val="97"/>
          <w:position w:val="3"/>
          <w:sz w:val="21"/>
          <w:szCs w:val="21"/>
        </w:rPr>
        <w:t>晓</w:t>
      </w:r>
      <w:r>
        <w:rPr>
          <w:rFonts w:ascii="Microsoft JhengHei" w:hAnsi="Microsoft JhengHei" w:cs="Microsoft JhengHei" w:eastAsia="Microsoft JhengHei"/>
          <w:spacing w:val="4"/>
          <w:w w:val="97"/>
          <w:position w:val="3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0"/>
          <w:w w:val="97"/>
          <w:position w:val="3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7"/>
          <w:w w:val="97"/>
          <w:position w:val="3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97"/>
          <w:position w:val="3"/>
          <w:sz w:val="21"/>
          <w:szCs w:val="21"/>
        </w:rPr>
        <w:t>90</w:t>
      </w:r>
      <w:r>
        <w:rPr>
          <w:rFonts w:ascii="Meiryo" w:hAnsi="Meiryo" w:cs="Meiryo" w:eastAsia="Meiryo"/>
          <w:spacing w:val="2"/>
          <w:w w:val="82"/>
          <w:position w:val="3"/>
          <w:sz w:val="21"/>
          <w:szCs w:val="21"/>
        </w:rPr>
        <w:t>豫</w:t>
      </w:r>
      <w:r>
        <w:rPr>
          <w:rFonts w:ascii="Microsoft JhengHei" w:hAnsi="Microsoft JhengHei" w:cs="Microsoft JhengHei" w:eastAsia="Microsoft JhengHei"/>
          <w:spacing w:val="2"/>
          <w:w w:val="98"/>
          <w:position w:val="3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1"/>
          <w:w w:val="98"/>
          <w:position w:val="3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0"/>
          <w:w w:val="98"/>
          <w:position w:val="3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57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position w:val="1"/>
          <w:sz w:val="21"/>
          <w:szCs w:val="21"/>
        </w:rPr>
        <w:t>3</w:t>
      </w:r>
      <w:r>
        <w:rPr>
          <w:rFonts w:ascii="Microsoft JhengHei" w:hAnsi="Microsoft JhengHei" w:cs="Microsoft JhengHei" w:eastAsia="Microsoft JhengHei"/>
          <w:spacing w:val="-103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安全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格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化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管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工作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全有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-26"/>
          <w:w w:val="100"/>
          <w:position w:val="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辖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安全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71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-101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食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药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完善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应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急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置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织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领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导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部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分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明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确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工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络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落实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近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三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未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较大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产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共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卫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-103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及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责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任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故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6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2"/>
          <w:w w:val="100"/>
          <w:position w:val="1"/>
          <w:sz w:val="21"/>
          <w:szCs w:val="21"/>
        </w:rPr>
        <w:t>4</w:t>
      </w:r>
      <w:r>
        <w:rPr>
          <w:rFonts w:ascii="Microsoft JhengHei" w:hAnsi="Microsoft JhengHei" w:cs="Microsoft JhengHei" w:eastAsia="Microsoft JhengHei"/>
          <w:spacing w:val="-101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络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机制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健</w:t>
      </w:r>
      <w:r>
        <w:rPr>
          <w:rFonts w:ascii="Microsoft JhengHei" w:hAnsi="Microsoft JhengHei" w:cs="Microsoft JhengHei" w:eastAsia="Microsoft JhengHei"/>
          <w:spacing w:val="7"/>
          <w:w w:val="100"/>
          <w:position w:val="1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完善。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积极</w:t>
      </w:r>
      <w:r>
        <w:rPr>
          <w:rFonts w:ascii="Microsoft JhengHei" w:hAnsi="Microsoft JhengHei" w:cs="Microsoft JhengHei" w:eastAsia="Microsoft JhengHei"/>
          <w:spacing w:val="8"/>
          <w:w w:val="100"/>
          <w:position w:val="1"/>
          <w:sz w:val="21"/>
          <w:szCs w:val="21"/>
        </w:rPr>
        <w:t>开</w:t>
      </w:r>
      <w:r>
        <w:rPr>
          <w:rFonts w:ascii="Microsoft JhengHei" w:hAnsi="Microsoft JhengHei" w:cs="Microsoft JhengHei" w:eastAsia="Microsoft JhengHei"/>
          <w:spacing w:val="-72"/>
          <w:w w:val="100"/>
          <w:position w:val="1"/>
          <w:sz w:val="21"/>
          <w:szCs w:val="21"/>
        </w:rPr>
        <w:t>展</w:t>
      </w:r>
      <w:r>
        <w:rPr>
          <w:rFonts w:ascii="Microsoft JhengHei" w:hAnsi="Microsoft JhengHei" w:cs="Microsoft JhengHei" w:eastAsia="Microsoft JhengHei"/>
          <w:spacing w:val="-22"/>
          <w:w w:val="100"/>
          <w:position w:val="1"/>
          <w:sz w:val="21"/>
          <w:szCs w:val="21"/>
        </w:rPr>
        <w:t>《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0"/>
          <w:w w:val="100"/>
          <w:position w:val="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72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权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法</w:t>
      </w:r>
      <w:r>
        <w:rPr>
          <w:rFonts w:ascii="Microsoft JhengHei" w:hAnsi="Microsoft JhengHei" w:cs="Microsoft JhengHei" w:eastAsia="Microsoft JhengHei"/>
          <w:spacing w:val="-154"/>
          <w:w w:val="100"/>
          <w:sz w:val="21"/>
          <w:szCs w:val="21"/>
        </w:rPr>
        <w:t>》</w:t>
      </w:r>
      <w:r>
        <w:rPr>
          <w:rFonts w:ascii="Microsoft JhengHei" w:hAnsi="Microsoft JhengHei" w:cs="Microsoft JhengHei" w:eastAsia="Microsoft JhengHei"/>
          <w:spacing w:val="-23"/>
          <w:w w:val="100"/>
          <w:sz w:val="21"/>
          <w:szCs w:val="21"/>
        </w:rPr>
        <w:t>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徽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省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者权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益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保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护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条</w:t>
      </w:r>
      <w:r>
        <w:rPr>
          <w:rFonts w:ascii="Microsoft JhengHei" w:hAnsi="Microsoft JhengHei" w:cs="Microsoft JhengHei" w:eastAsia="Microsoft JhengHei"/>
          <w:spacing w:val="-22"/>
          <w:w w:val="100"/>
          <w:sz w:val="21"/>
          <w:szCs w:val="21"/>
        </w:rPr>
        <w:t>例</w:t>
      </w:r>
      <w:r>
        <w:rPr>
          <w:rFonts w:ascii="Microsoft JhengHei" w:hAnsi="Microsoft JhengHei" w:cs="Microsoft JhengHei" w:eastAsia="Microsoft JhengHei"/>
          <w:spacing w:val="-76"/>
          <w:w w:val="100"/>
          <w:sz w:val="21"/>
          <w:szCs w:val="21"/>
        </w:rPr>
        <w:t>》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普及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宣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传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教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育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训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活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动。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主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维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权和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融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入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社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会大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调解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制</w:t>
      </w:r>
      <w:r>
        <w:rPr>
          <w:rFonts w:ascii="Microsoft JhengHei" w:hAnsi="Microsoft JhengHei" w:cs="Microsoft JhengHei" w:eastAsia="Microsoft JhengHei"/>
          <w:spacing w:val="-98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辖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消费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维权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网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络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实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现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全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覆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盖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并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快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速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通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道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纠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纷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和</w:t>
      </w:r>
      <w:r>
        <w:rPr>
          <w:rFonts w:ascii="Microsoft JhengHei" w:hAnsi="Microsoft JhengHei" w:cs="Microsoft JhengHei" w:eastAsia="Microsoft JhengHei"/>
          <w:spacing w:val="5"/>
          <w:w w:val="100"/>
          <w:sz w:val="21"/>
          <w:szCs w:val="21"/>
        </w:rPr>
        <w:t>解</w:t>
      </w:r>
      <w:r>
        <w:rPr>
          <w:rFonts w:ascii="Microsoft JhengHei" w:hAnsi="Microsoft JhengHei" w:cs="Microsoft JhengHei" w:eastAsia="Microsoft JhengHei"/>
          <w:spacing w:val="6"/>
          <w:w w:val="100"/>
          <w:sz w:val="21"/>
          <w:szCs w:val="21"/>
        </w:rPr>
        <w:t>机制。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一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般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做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到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-68"/>
          <w:w w:val="100"/>
          <w:sz w:val="21"/>
          <w:szCs w:val="21"/>
        </w:rPr>
        <w:t>家</w:t>
      </w:r>
      <w:r>
        <w:rPr>
          <w:rFonts w:ascii="Microsoft JhengHei" w:hAnsi="Microsoft JhengHei" w:cs="Microsoft JhengHei" w:eastAsia="Microsoft JhengHei"/>
          <w:spacing w:val="-19"/>
          <w:w w:val="100"/>
          <w:sz w:val="21"/>
          <w:szCs w:val="21"/>
        </w:rPr>
        <w:t>（</w:t>
      </w:r>
      <w:r>
        <w:rPr>
          <w:rFonts w:ascii="Microsoft JhengHei" w:hAnsi="Microsoft JhengHei" w:cs="Microsoft JhengHei" w:eastAsia="Microsoft JhengHei"/>
          <w:spacing w:val="8"/>
          <w:w w:val="100"/>
          <w:sz w:val="21"/>
          <w:szCs w:val="21"/>
        </w:rPr>
        <w:t>景</w:t>
      </w:r>
      <w:r>
        <w:rPr>
          <w:rFonts w:ascii="Microsoft JhengHei" w:hAnsi="Microsoft JhengHei" w:cs="Microsoft JhengHei" w:eastAsia="Microsoft JhengHei"/>
          <w:spacing w:val="7"/>
          <w:w w:val="100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-97"/>
          <w:w w:val="100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11"/>
          <w:w w:val="100"/>
          <w:sz w:val="21"/>
          <w:szCs w:val="21"/>
        </w:rPr>
        <w:t>门</w:t>
      </w:r>
      <w:r>
        <w:rPr>
          <w:rFonts w:ascii="Microsoft JhengHei" w:hAnsi="Microsoft JhengHei" w:cs="Microsoft JhengHei" w:eastAsia="Microsoft JhengHei"/>
          <w:spacing w:val="-14"/>
          <w:w w:val="100"/>
          <w:sz w:val="21"/>
          <w:szCs w:val="21"/>
        </w:rPr>
        <w:t>店</w:t>
      </w:r>
      <w:r>
        <w:rPr>
          <w:rFonts w:ascii="Microsoft JhengHei" w:hAnsi="Microsoft JhengHei" w:cs="Microsoft JhengHei" w:eastAsia="Microsoft JhengHei"/>
          <w:spacing w:val="-77"/>
          <w:w w:val="100"/>
          <w:sz w:val="21"/>
          <w:szCs w:val="21"/>
        </w:rPr>
        <w:t>）</w:t>
      </w:r>
      <w:r>
        <w:rPr>
          <w:rFonts w:ascii="Microsoft JhengHei" w:hAnsi="Microsoft JhengHei" w:cs="Microsoft JhengHei" w:eastAsia="Microsoft JhengHei"/>
          <w:spacing w:val="-95"/>
          <w:w w:val="100"/>
          <w:sz w:val="21"/>
          <w:szCs w:val="21"/>
        </w:rPr>
        <w:t>，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较大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10"/>
          <w:w w:val="100"/>
          <w:sz w:val="21"/>
          <w:szCs w:val="21"/>
        </w:rPr>
        <w:t>诉</w:t>
      </w:r>
      <w:r>
        <w:rPr>
          <w:rFonts w:ascii="Microsoft JhengHei" w:hAnsi="Microsoft JhengHei" w:cs="Microsoft JhengHei" w:eastAsia="Microsoft JhengHei"/>
          <w:spacing w:val="12"/>
          <w:w w:val="100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296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不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出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辖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；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对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消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费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者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21"/>
          <w:szCs w:val="21"/>
        </w:rPr>
        <w:t>有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效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投</w:t>
      </w:r>
      <w:r>
        <w:rPr>
          <w:rFonts w:ascii="Microsoft JhengHei" w:hAnsi="Microsoft JhengHei" w:cs="Microsoft JhengHei" w:eastAsia="Microsoft JhengHei"/>
          <w:spacing w:val="4"/>
          <w:w w:val="98"/>
          <w:position w:val="1"/>
          <w:sz w:val="21"/>
          <w:szCs w:val="21"/>
        </w:rPr>
        <w:t>诉处</w:t>
      </w:r>
      <w:r>
        <w:rPr>
          <w:rFonts w:ascii="Microsoft JhengHei" w:hAnsi="Microsoft JhengHei" w:cs="Microsoft JhengHei" w:eastAsia="Microsoft JhengHei"/>
          <w:spacing w:val="6"/>
          <w:w w:val="98"/>
          <w:position w:val="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5"/>
          <w:w w:val="98"/>
          <w:position w:val="1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0"/>
          <w:w w:val="98"/>
          <w:position w:val="1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7"/>
          <w:w w:val="98"/>
          <w:position w:val="1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position w:val="1"/>
          <w:sz w:val="21"/>
          <w:szCs w:val="21"/>
        </w:rPr>
        <w:t>10</w:t>
      </w:r>
      <w:r>
        <w:rPr>
          <w:rFonts w:ascii="Estrangelo Edessa" w:hAnsi="Estrangelo Edessa" w:cs="Estrangelo Edessa" w:eastAsia="Estrangelo Edessa"/>
          <w:spacing w:val="2"/>
          <w:w w:val="100"/>
          <w:position w:val="1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4"/>
          <w:w w:val="100"/>
          <w:position w:val="1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、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处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理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综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合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满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意</w:t>
      </w:r>
      <w:r>
        <w:rPr>
          <w:rFonts w:ascii="Microsoft JhengHei" w:hAnsi="Microsoft JhengHei" w:cs="Microsoft JhengHei" w:eastAsia="Microsoft JhengHei"/>
          <w:spacing w:val="8"/>
          <w:w w:val="100"/>
          <w:position w:val="1"/>
          <w:sz w:val="21"/>
          <w:szCs w:val="21"/>
        </w:rPr>
        <w:t>率</w:t>
      </w:r>
      <w:r>
        <w:rPr>
          <w:rFonts w:ascii="Microsoft JhengHei" w:hAnsi="Microsoft JhengHei" w:cs="Microsoft JhengHei" w:eastAsia="Microsoft JhengHei"/>
          <w:spacing w:val="0"/>
          <w:w w:val="100"/>
          <w:position w:val="1"/>
          <w:sz w:val="21"/>
          <w:szCs w:val="21"/>
        </w:rPr>
        <w:t>达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83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Estrangelo Edessa" w:hAnsi="Estrangelo Edessa" w:cs="Estrangelo Edessa" w:eastAsia="Estrangelo Edessa"/>
          <w:spacing w:val="1"/>
          <w:w w:val="100"/>
          <w:position w:val="1"/>
          <w:sz w:val="21"/>
          <w:szCs w:val="21"/>
        </w:rPr>
        <w:t>9</w:t>
      </w:r>
      <w:r>
        <w:rPr>
          <w:rFonts w:ascii="Estrangelo Edessa" w:hAnsi="Estrangelo Edessa" w:cs="Estrangelo Edessa" w:eastAsia="Estrangelo Edessa"/>
          <w:spacing w:val="2"/>
          <w:w w:val="100"/>
          <w:position w:val="1"/>
          <w:sz w:val="21"/>
          <w:szCs w:val="21"/>
        </w:rPr>
        <w:t>0</w:t>
      </w:r>
      <w:r>
        <w:rPr>
          <w:rFonts w:ascii="Estrangelo Edessa" w:hAnsi="Estrangelo Edessa" w:cs="Estrangelo Edessa" w:eastAsia="Estrangelo Edessa"/>
          <w:spacing w:val="1"/>
          <w:w w:val="100"/>
          <w:position w:val="1"/>
          <w:sz w:val="21"/>
          <w:szCs w:val="21"/>
        </w:rPr>
        <w:t>%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以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上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创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建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期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间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辖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区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内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未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发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生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商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品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或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服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务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质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量</w:t>
      </w:r>
      <w:r>
        <w:rPr>
          <w:rFonts w:ascii="Microsoft JhengHei" w:hAnsi="Microsoft JhengHei" w:cs="Microsoft JhengHei" w:eastAsia="Microsoft JhengHei"/>
          <w:spacing w:val="2"/>
          <w:w w:val="100"/>
          <w:position w:val="1"/>
          <w:sz w:val="21"/>
          <w:szCs w:val="21"/>
        </w:rPr>
        <w:t>引发</w:t>
      </w:r>
      <w:r>
        <w:rPr>
          <w:rFonts w:ascii="Microsoft JhengHei" w:hAnsi="Microsoft JhengHei" w:cs="Microsoft JhengHei" w:eastAsia="Microsoft JhengHei"/>
          <w:spacing w:val="1"/>
          <w:w w:val="100"/>
          <w:position w:val="1"/>
          <w:sz w:val="21"/>
          <w:szCs w:val="21"/>
        </w:rPr>
        <w:t>的</w:t>
      </w:r>
      <w:r>
        <w:rPr>
          <w:rFonts w:ascii="Microsoft JhengHei" w:hAnsi="Microsoft JhengHei" w:cs="Microsoft JhengHei" w:eastAsia="Microsoft JhengHei"/>
          <w:spacing w:val="6"/>
          <w:w w:val="100"/>
          <w:position w:val="1"/>
          <w:sz w:val="21"/>
          <w:szCs w:val="21"/>
        </w:rPr>
        <w:t>重</w:t>
      </w:r>
      <w:r>
        <w:rPr>
          <w:rFonts w:ascii="Microsoft JhengHei" w:hAnsi="Microsoft JhengHei" w:cs="Microsoft JhengHei" w:eastAsia="Microsoft JhengHei"/>
          <w:spacing w:val="5"/>
          <w:w w:val="100"/>
          <w:position w:val="1"/>
          <w:sz w:val="21"/>
          <w:szCs w:val="21"/>
        </w:rPr>
        <w:t>大</w:t>
      </w:r>
      <w:r>
        <w:rPr>
          <w:rFonts w:ascii="Microsoft JhengHei" w:hAnsi="Microsoft JhengHei" w:cs="Microsoft JhengHei" w:eastAsia="Microsoft JhengHei"/>
          <w:spacing w:val="4"/>
          <w:w w:val="100"/>
          <w:position w:val="1"/>
          <w:sz w:val="21"/>
          <w:szCs w:val="21"/>
        </w:rPr>
        <w:t>群</w:t>
      </w:r>
      <w:r>
        <w:rPr>
          <w:rFonts w:ascii="Microsoft JhengHei" w:hAnsi="Microsoft JhengHei" w:cs="Microsoft JhengHei" w:eastAsia="Microsoft JhengHei"/>
          <w:spacing w:val="0"/>
          <w:w w:val="100"/>
          <w:position w:val="1"/>
          <w:sz w:val="21"/>
          <w:szCs w:val="21"/>
        </w:rPr>
        <w:t>体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21"/>
          <w:szCs w:val="21"/>
        </w:rPr>
      </w:r>
    </w:p>
    <w:p>
      <w:pPr>
        <w:spacing w:before="0" w:after="0" w:line="271" w:lineRule="exact"/>
        <w:ind w:left="111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性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事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件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0" w:after="0" w:line="305" w:lineRule="exact"/>
        <w:ind w:left="530" w:right="-20"/>
        <w:jc w:val="left"/>
        <w:rPr>
          <w:rFonts w:ascii="Microsoft JhengHei" w:hAnsi="Microsoft JhengHei" w:cs="Microsoft JhengHei" w:eastAsia="Microsoft JhengHei"/>
          <w:sz w:val="21"/>
          <w:szCs w:val="21"/>
        </w:rPr>
      </w:pP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本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标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准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自</w:t>
      </w:r>
      <w:r>
        <w:rPr>
          <w:rFonts w:ascii="Microsoft JhengHei" w:hAnsi="Microsoft JhengHei" w:cs="Microsoft JhengHei" w:eastAsia="Microsoft JhengHei"/>
          <w:spacing w:val="-14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1"/>
          <w:w w:val="100"/>
          <w:sz w:val="21"/>
          <w:szCs w:val="21"/>
        </w:rPr>
        <w:t>20</w:t>
      </w:r>
      <w:r>
        <w:rPr>
          <w:rFonts w:ascii="Estrangelo Edessa" w:hAnsi="Estrangelo Edessa" w:cs="Estrangelo Edessa" w:eastAsia="Estrangelo Edessa"/>
          <w:spacing w:val="2"/>
          <w:w w:val="100"/>
          <w:sz w:val="21"/>
          <w:szCs w:val="21"/>
        </w:rPr>
        <w:t>1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8</w:t>
      </w:r>
      <w:r>
        <w:rPr>
          <w:rFonts w:ascii="Estrangelo Edessa" w:hAnsi="Estrangelo Edessa" w:cs="Estrangelo Edessa" w:eastAsia="Estrangelo Edessa"/>
          <w:spacing w:val="-3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年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1</w:t>
      </w:r>
      <w:r>
        <w:rPr>
          <w:rFonts w:ascii="Estrangelo Edessa" w:hAnsi="Estrangelo Edessa" w:cs="Estrangelo Edessa" w:eastAsia="Estrangelo Edessa"/>
          <w:spacing w:val="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月</w:t>
      </w:r>
      <w:r>
        <w:rPr>
          <w:rFonts w:ascii="Microsoft JhengHei" w:hAnsi="Microsoft JhengHei" w:cs="Microsoft JhengHei" w:eastAsia="Microsoft JhengHei"/>
          <w:spacing w:val="-3"/>
          <w:w w:val="100"/>
          <w:sz w:val="21"/>
          <w:szCs w:val="21"/>
        </w:rPr>
        <w:t> </w:t>
      </w:r>
      <w:r>
        <w:rPr>
          <w:rFonts w:ascii="Estrangelo Edessa" w:hAnsi="Estrangelo Edessa" w:cs="Estrangelo Edessa" w:eastAsia="Estrangelo Edessa"/>
          <w:spacing w:val="0"/>
          <w:w w:val="100"/>
          <w:sz w:val="21"/>
          <w:szCs w:val="21"/>
        </w:rPr>
        <w:t>1</w:t>
      </w:r>
      <w:r>
        <w:rPr>
          <w:rFonts w:ascii="Estrangelo Edessa" w:hAnsi="Estrangelo Edessa" w:cs="Estrangelo Edessa" w:eastAsia="Estrangelo Edessa"/>
          <w:spacing w:val="7"/>
          <w:w w:val="100"/>
          <w:sz w:val="21"/>
          <w:szCs w:val="21"/>
        </w:rPr>
        <w:t> 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日</w:t>
      </w:r>
      <w:r>
        <w:rPr>
          <w:rFonts w:ascii="Microsoft JhengHei" w:hAnsi="Microsoft JhengHei" w:cs="Microsoft JhengHei" w:eastAsia="Microsoft JhengHei"/>
          <w:spacing w:val="1"/>
          <w:w w:val="100"/>
          <w:sz w:val="21"/>
          <w:szCs w:val="21"/>
        </w:rPr>
        <w:t>起</w:t>
      </w:r>
      <w:r>
        <w:rPr>
          <w:rFonts w:ascii="Microsoft JhengHei" w:hAnsi="Microsoft JhengHei" w:cs="Microsoft JhengHei" w:eastAsia="Microsoft JhengHei"/>
          <w:spacing w:val="2"/>
          <w:w w:val="100"/>
          <w:sz w:val="21"/>
          <w:szCs w:val="21"/>
        </w:rPr>
        <w:t>施</w:t>
      </w:r>
      <w:r>
        <w:rPr>
          <w:rFonts w:ascii="Microsoft JhengHei" w:hAnsi="Microsoft JhengHei" w:cs="Microsoft JhengHei" w:eastAsia="Microsoft JhengHei"/>
          <w:spacing w:val="4"/>
          <w:w w:val="100"/>
          <w:sz w:val="21"/>
          <w:szCs w:val="21"/>
        </w:rPr>
        <w:t>行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  <w:t>。</w:t>
      </w:r>
      <w:r>
        <w:rPr>
          <w:rFonts w:ascii="Microsoft JhengHei" w:hAnsi="Microsoft JhengHei" w:cs="Microsoft JhengHei" w:eastAsia="Microsoft JhengHei"/>
          <w:spacing w:val="0"/>
          <w:w w:val="100"/>
          <w:sz w:val="21"/>
          <w:szCs w:val="21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55" w:after="0" w:line="240" w:lineRule="auto"/>
        <w:ind w:left="2923" w:right="31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21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1120" w:bottom="280" w:left="920" w:right="8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/>
        <w:pict>
          <v:group style="position:absolute;margin-left:0pt;margin-top:0pt;width:405pt;height:611.88pt;mso-position-horizontal-relative:page;mso-position-vertical-relative:page;z-index:-1156" coordorigin="0,0" coordsize="8100,12238">
            <v:shape style="position:absolute;left:16;top:0;width:8084;height:12238" type="#_x0000_t75">
              <v:imagedata r:id="rId44" o:title=""/>
            </v:shape>
            <v:shape style="position:absolute;left:2306;top:6402;width:3120;height:4402" type="#_x0000_t75">
              <v:imagedata r:id="rId45" o:title=""/>
            </v:shape>
            <v:shape style="position:absolute;left:1477;top:2612;width:5102;height:3605" type="#_x0000_t75">
              <v:imagedata r:id="rId46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431" w:lineRule="exact"/>
        <w:ind w:left="1765" w:right="888"/>
        <w:jc w:val="center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1"/>
          <w:sz w:val="36"/>
          <w:szCs w:val="36"/>
        </w:rPr>
        <w:t>安徽省放心消</w:t>
      </w:r>
      <w:r>
        <w:rPr>
          <w:rFonts w:ascii="Microsoft JhengHei" w:hAnsi="Microsoft JhengHei" w:cs="Microsoft JhengHei" w:eastAsia="Microsoft JhengHei"/>
          <w:color w:val="009F61"/>
          <w:spacing w:val="1"/>
          <w:w w:val="99"/>
          <w:position w:val="1"/>
          <w:sz w:val="36"/>
          <w:szCs w:val="36"/>
        </w:rPr>
        <w:t>费</w:t>
      </w: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1"/>
          <w:sz w:val="36"/>
          <w:szCs w:val="36"/>
        </w:rPr>
        <w:t>创建活动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36"/>
          <w:szCs w:val="36"/>
        </w:rPr>
      </w:r>
    </w:p>
    <w:p>
      <w:pPr>
        <w:spacing w:before="0" w:after="0" w:line="457" w:lineRule="exact"/>
        <w:ind w:left="2127" w:right="1250"/>
        <w:jc w:val="center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0"/>
          <w:sz w:val="36"/>
          <w:szCs w:val="36"/>
        </w:rPr>
        <w:t>参创经营者</w:t>
      </w:r>
      <w:r>
        <w:rPr>
          <w:rFonts w:ascii="Microsoft JhengHei" w:hAnsi="Microsoft JhengHei" w:cs="Microsoft JhengHei" w:eastAsia="Microsoft JhengHei"/>
          <w:color w:val="009F61"/>
          <w:spacing w:val="1"/>
          <w:w w:val="99"/>
          <w:position w:val="0"/>
          <w:sz w:val="36"/>
          <w:szCs w:val="36"/>
        </w:rPr>
        <w:t>统</w:t>
      </w:r>
      <w:r>
        <w:rPr>
          <w:rFonts w:ascii="Microsoft JhengHei" w:hAnsi="Microsoft JhengHei" w:cs="Microsoft JhengHei" w:eastAsia="Microsoft JhengHei"/>
          <w:color w:val="009F61"/>
          <w:spacing w:val="2"/>
          <w:w w:val="99"/>
          <w:position w:val="0"/>
          <w:sz w:val="36"/>
          <w:szCs w:val="36"/>
        </w:rPr>
        <w:t>一标识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position w:val="0"/>
          <w:sz w:val="36"/>
          <w:szCs w:val="3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39" w:lineRule="exact"/>
        <w:ind w:right="518"/>
        <w:jc w:val="righ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横版标识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39" w:lineRule="exact"/>
        <w:ind w:right="775"/>
        <w:jc w:val="righ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竖</w:t>
      </w:r>
      <w:r>
        <w:rPr>
          <w:rFonts w:ascii="Microsoft JhengHei" w:hAnsi="Microsoft JhengHei" w:cs="Microsoft JhengHei" w:eastAsia="Microsoft JhengHei"/>
          <w:spacing w:val="1"/>
          <w:w w:val="98"/>
          <w:position w:val="0"/>
          <w:sz w:val="18"/>
          <w:szCs w:val="18"/>
        </w:rPr>
        <w:t>版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标识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9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3583" w:right="28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22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720" w:bottom="280" w:left="260" w:right="1100"/>
        </w:sectPr>
      </w:pPr>
    </w:p>
    <w:p>
      <w:pPr>
        <w:spacing w:before="0" w:after="0" w:line="200" w:lineRule="exact"/>
        <w:jc w:val="left"/>
        <w:rPr>
          <w:sz w:val="20"/>
          <w:szCs w:val="20"/>
        </w:rPr>
      </w:pPr>
      <w:r>
        <w:rPr/>
        <w:pict>
          <v:group style="position:absolute;margin-left:.52pt;margin-top:.18pt;width:404.48pt;height:611.7pt;mso-position-horizontal-relative:page;mso-position-vertical-relative:page;z-index:-1155" coordorigin="10,4" coordsize="8090,12234">
            <v:shape style="position:absolute;left:16;top:4;width:8084;height:12234" type="#_x0000_t75">
              <v:imagedata r:id="rId47" o:title=""/>
            </v:shape>
            <v:shape style="position:absolute;left:1244;top:3719;width:5669;height:3856" type="#_x0000_t75">
              <v:imagedata r:id="rId48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13;top:1045;width:6990;height:2" coordorigin="13,1045" coordsize="6990,2">
              <v:shape style="position:absolute;left:13;top:1045;width:6990;height:2" coordorigin="13,1045" coordsize="6990,0" path="m13,1045l7003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0" w:after="0" w:line="421" w:lineRule="exact"/>
        <w:ind w:left="237" w:right="-20"/>
        <w:jc w:val="left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spacing w:val="1"/>
          <w:w w:val="87"/>
          <w:sz w:val="36"/>
          <w:szCs w:val="36"/>
        </w:rPr>
        <w:t>省</w:t>
      </w:r>
      <w:r>
        <w:rPr>
          <w:rFonts w:ascii="Microsoft JhengHei" w:hAnsi="Microsoft JhengHei" w:cs="Microsoft JhengHei" w:eastAsia="Microsoft JhengHei"/>
          <w:color w:val="009F61"/>
          <w:spacing w:val="2"/>
          <w:w w:val="87"/>
          <w:sz w:val="36"/>
          <w:szCs w:val="36"/>
        </w:rPr>
        <w:t>级</w:t>
      </w:r>
      <w:r>
        <w:rPr>
          <w:rFonts w:ascii="Microsoft JhengHei" w:hAnsi="Microsoft JhengHei" w:cs="Microsoft JhengHei" w:eastAsia="Microsoft JhengHei"/>
          <w:color w:val="009F61"/>
          <w:spacing w:val="1"/>
          <w:w w:val="87"/>
          <w:sz w:val="36"/>
          <w:szCs w:val="36"/>
        </w:rPr>
        <w:t>放</w:t>
      </w:r>
      <w:r>
        <w:rPr>
          <w:rFonts w:ascii="Microsoft JhengHei" w:hAnsi="Microsoft JhengHei" w:cs="Microsoft JhengHei" w:eastAsia="Microsoft JhengHei"/>
          <w:color w:val="009F61"/>
          <w:spacing w:val="2"/>
          <w:w w:val="87"/>
          <w:sz w:val="36"/>
          <w:szCs w:val="36"/>
        </w:rPr>
        <w:t>心消费示范</w:t>
      </w:r>
      <w:r>
        <w:rPr>
          <w:rFonts w:ascii="Microsoft JhengHei" w:hAnsi="Microsoft JhengHei" w:cs="Microsoft JhengHei" w:eastAsia="Microsoft JhengHei"/>
          <w:color w:val="009F61"/>
          <w:spacing w:val="0"/>
          <w:w w:val="87"/>
          <w:sz w:val="36"/>
          <w:szCs w:val="36"/>
        </w:rPr>
        <w:t>企</w:t>
      </w:r>
      <w:r>
        <w:rPr>
          <w:rFonts w:ascii="Microsoft JhengHei" w:hAnsi="Microsoft JhengHei" w:cs="Microsoft JhengHei" w:eastAsia="Microsoft JhengHei"/>
          <w:color w:val="009F61"/>
          <w:spacing w:val="-102"/>
          <w:w w:val="87"/>
          <w:sz w:val="36"/>
          <w:szCs w:val="36"/>
        </w:rPr>
        <w:t>业</w:t>
      </w:r>
      <w:r>
        <w:rPr>
          <w:rFonts w:ascii="Microsoft JhengHei" w:hAnsi="Microsoft JhengHei" w:cs="Microsoft JhengHei" w:eastAsia="Microsoft JhengHei"/>
          <w:color w:val="009F61"/>
          <w:spacing w:val="-35"/>
          <w:w w:val="87"/>
          <w:sz w:val="36"/>
          <w:szCs w:val="36"/>
        </w:rPr>
        <w:t>（</w:t>
      </w:r>
      <w:r>
        <w:rPr>
          <w:rFonts w:ascii="Microsoft JhengHei" w:hAnsi="Microsoft JhengHei" w:cs="Microsoft JhengHei" w:eastAsia="Microsoft JhengHei"/>
          <w:color w:val="009F61"/>
          <w:spacing w:val="-32"/>
          <w:w w:val="87"/>
          <w:sz w:val="36"/>
          <w:szCs w:val="36"/>
        </w:rPr>
        <w:t>店</w:t>
      </w:r>
      <w:r>
        <w:rPr>
          <w:rFonts w:ascii="Microsoft JhengHei" w:hAnsi="Microsoft JhengHei" w:cs="Microsoft JhengHei" w:eastAsia="Microsoft JhengHei"/>
          <w:color w:val="009F61"/>
          <w:spacing w:val="-104"/>
          <w:w w:val="87"/>
          <w:sz w:val="36"/>
          <w:szCs w:val="36"/>
        </w:rPr>
        <w:t>）</w:t>
      </w:r>
      <w:r>
        <w:rPr>
          <w:rFonts w:ascii="Microsoft JhengHei" w:hAnsi="Microsoft JhengHei" w:cs="Microsoft JhengHei" w:eastAsia="Microsoft JhengHei"/>
          <w:color w:val="009F61"/>
          <w:spacing w:val="2"/>
          <w:w w:val="87"/>
          <w:sz w:val="36"/>
          <w:szCs w:val="36"/>
        </w:rPr>
        <w:t>奖</w:t>
      </w:r>
      <w:r>
        <w:rPr>
          <w:rFonts w:ascii="Microsoft JhengHei" w:hAnsi="Microsoft JhengHei" w:cs="Microsoft JhengHei" w:eastAsia="Microsoft JhengHei"/>
          <w:color w:val="009F61"/>
          <w:spacing w:val="-102"/>
          <w:w w:val="87"/>
          <w:sz w:val="36"/>
          <w:szCs w:val="36"/>
        </w:rPr>
        <w:t>牌</w:t>
      </w:r>
      <w:r>
        <w:rPr>
          <w:rFonts w:ascii="Microsoft JhengHei" w:hAnsi="Microsoft JhengHei" w:cs="Microsoft JhengHei" w:eastAsia="Microsoft JhengHei"/>
          <w:color w:val="009F61"/>
          <w:spacing w:val="-35"/>
          <w:w w:val="87"/>
          <w:sz w:val="36"/>
          <w:szCs w:val="36"/>
        </w:rPr>
        <w:t>（</w:t>
      </w:r>
      <w:r>
        <w:rPr>
          <w:rFonts w:ascii="Microsoft JhengHei" w:hAnsi="Microsoft JhengHei" w:cs="Microsoft JhengHei" w:eastAsia="Microsoft JhengHei"/>
          <w:color w:val="009F61"/>
          <w:spacing w:val="1"/>
          <w:w w:val="87"/>
          <w:sz w:val="36"/>
          <w:szCs w:val="36"/>
        </w:rPr>
        <w:t>样</w:t>
      </w:r>
      <w:r>
        <w:rPr>
          <w:rFonts w:ascii="Microsoft JhengHei" w:hAnsi="Microsoft JhengHei" w:cs="Microsoft JhengHei" w:eastAsia="Microsoft JhengHei"/>
          <w:color w:val="009F61"/>
          <w:spacing w:val="-31"/>
          <w:w w:val="87"/>
          <w:sz w:val="36"/>
          <w:szCs w:val="36"/>
        </w:rPr>
        <w:t>板）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36"/>
          <w:szCs w:val="3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39" w:lineRule="exact"/>
        <w:ind w:right="106"/>
        <w:jc w:val="right"/>
        <w:rPr>
          <w:rFonts w:ascii="Microsoft JhengHei" w:hAnsi="Microsoft JhengHei" w:cs="Microsoft JhengHei" w:eastAsia="Microsoft JhengHei"/>
          <w:sz w:val="18"/>
          <w:szCs w:val="18"/>
        </w:rPr>
      </w:pP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省</w:t>
      </w:r>
      <w:r>
        <w:rPr>
          <w:rFonts w:ascii="Microsoft JhengHei" w:hAnsi="Microsoft JhengHei" w:cs="Microsoft JhengHei" w:eastAsia="Microsoft JhengHei"/>
          <w:spacing w:val="2"/>
          <w:w w:val="98"/>
          <w:position w:val="0"/>
          <w:sz w:val="18"/>
          <w:szCs w:val="18"/>
        </w:rPr>
        <w:t>级铜牌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5" w:after="0" w:line="240" w:lineRule="auto"/>
        <w:ind w:left="2743" w:right="283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23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1120" w:bottom="280" w:left="1100" w:right="1100"/>
        </w:sectPr>
      </w:pPr>
    </w:p>
    <w:p>
      <w:pPr>
        <w:spacing w:before="0" w:after="0" w:line="279" w:lineRule="exact"/>
        <w:ind w:left="108" w:right="-20"/>
        <w:jc w:val="left"/>
        <w:rPr>
          <w:rFonts w:ascii="Microsoft JhengHei" w:hAnsi="Microsoft JhengHei" w:cs="Microsoft JhengHei" w:eastAsia="Microsoft JhengHei"/>
          <w:sz w:val="18"/>
          <w:szCs w:val="18"/>
        </w:rPr>
      </w:pPr>
      <w:r>
        <w:rPr/>
        <w:pict>
          <v:group style="position:absolute;margin-left:0pt;margin-top:0pt;width:405pt;height:611.88pt;mso-position-horizontal-relative:page;mso-position-vertical-relative:page;z-index:-1154" coordorigin="0,0" coordsize="8100,12238">
            <v:shape style="position:absolute;left:16;top:0;width:8084;height:12238" type="#_x0000_t75">
              <v:imagedata r:id="rId49" o:title=""/>
            </v:shape>
            <v:shape style="position:absolute;left:1261;top:3005;width:5666;height:7864" type="#_x0000_t75">
              <v:imagedata r:id="rId50" o:title=""/>
            </v:shape>
            <v:group style="position:absolute;left:3762;top:11332;width:290;height:484" coordorigin="3762,11332" coordsize="290,484">
              <v:shape style="position:absolute;left:3762;top:11332;width:290;height:484" coordorigin="3762,11332" coordsize="290,484" path="m4027,11813l3979,11813,3985,11815,4021,11815,4027,11813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2,11809l3954,11809,3960,11812,3967,11813,4039,11813,4046,11812,4052,11809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58,11338l3948,11338,3942,11340,3936,11341,3930,11344,3926,11345,3914,11350,3910,11351,3904,11353,3899,11356,3894,11359,3888,11360,3884,11363,3878,11366,3872,11371,3869,11372,3863,11376,3859,11381,3854,11384,3848,11386,3845,11390,3838,11398,3832,11401,3828,11407,3823,11411,3820,11416,3816,11419,3814,11425,3806,11432,3803,11438,3800,11442,3793,11454,3791,11458,3788,11464,3785,11470,3782,11473,3781,11479,3779,11485,3778,11491,3775,11497,3773,11501,3772,11507,3769,11513,3767,11518,3767,11524,3766,11530,3763,11538,3763,11549,3762,11555,3762,11592,3763,11598,3763,11609,3766,11617,3767,11623,3767,11629,3769,11635,3772,11640,3773,11646,3775,11650,3778,11656,3779,11662,3781,11668,3782,11674,3785,11677,3788,11683,3791,11689,3793,11693,3800,11705,3803,11708,3806,11714,3814,11722,3816,11728,3820,11731,3823,11736,3828,11740,3832,11746,3838,11749,3845,11756,3848,11761,3854,11762,3859,11766,3863,11771,3869,11774,3872,11777,3884,11784,3888,11786,3894,11788,3899,11792,3904,11794,3910,11796,3914,11797,3926,11802,3930,11803,3936,11806,3942,11807,3948,11809,4058,11809,4064,11807,4070,11806,4076,11803,4080,11802,4092,11797,4097,11796,4103,11794,4108,11792,4112,11788,4118,11786,4122,11784,4134,11777,4138,11774,4144,11771,4152,11762,4158,11761,4162,11756,4169,11749,4175,11746,4178,11740,4183,11736,4187,11731,4190,11728,4193,11722,4200,11714,4204,11708,4206,11705,4210,11699,4214,11693,4216,11689,4218,11683,4222,11677,4224,11674,4225,11668,4228,11662,4229,11656,4231,11650,4234,11646,4235,11640,4237,11635,4240,11629,4240,11623,4241,11617,4243,11609,4243,11598,4244,11592,4244,11555,4243,11549,4243,11538,4241,11530,4240,11524,4240,11518,4237,11513,4235,11507,4234,11501,4231,11497,4229,11491,4228,11485,4225,11479,4224,11473,4222,11470,4218,11464,4216,11458,4214,11454,4210,11448,4206,11442,4204,11438,4200,11432,4193,11425,4190,11419,4187,11416,4183,11411,4178,11407,4175,11401,4169,11398,4162,11390,4158,11386,4152,11384,4144,11376,4138,11372,4134,11371,4128,11366,4122,11363,4118,11360,4112,11359,4108,11356,4103,11353,4097,11351,4092,11350,4080,11345,4076,11344,4070,11341,4064,11340,4058,11338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39,11334l3967,11334,3960,11335,3954,11338,4052,11338,4046,11335,4039,11334xe" filled="t" fillcolor="#008B3F" stroked="f">
                <v:path arrowok="t"/>
                <v:fill/>
              </v:shape>
              <v:shape style="position:absolute;left:3762;top:11332;width:290;height:484" coordorigin="3762,11332" coordsize="290,484" path="m4021,11332l3985,11332,3979,11334,4027,11334,4021,11332xe" filled="t" fillcolor="#008B3F" stroked="f">
                <v:path arrowok="t"/>
                <v:fill/>
              </v:shape>
            </v:group>
            <v:group style="position:absolute;left:2;top:1045;width:8092;height:2" coordorigin="2,1045" coordsize="8092,2">
              <v:shape style="position:absolute;left:2;top:1045;width:8092;height:2" coordorigin="2,1045" coordsize="8092,0" path="m2,1045l8094,1045e" filled="f" stroked="t" strokeweight=".280pt" strokecolor="#DDEAA8">
                <v:path arrowok="t"/>
              </v:shape>
            </v:group>
            <w10:wrap type="none"/>
          </v:group>
        </w:pic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安徽省放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心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消费创建</w:t>
      </w:r>
      <w:r>
        <w:rPr>
          <w:rFonts w:ascii="Microsoft JhengHei" w:hAnsi="Microsoft JhengHei" w:cs="Microsoft JhengHei" w:eastAsia="Microsoft JhengHei"/>
          <w:spacing w:val="1"/>
          <w:w w:val="100"/>
          <w:position w:val="-1"/>
          <w:sz w:val="18"/>
          <w:szCs w:val="18"/>
        </w:rPr>
        <w:t>工</w:t>
      </w:r>
      <w:r>
        <w:rPr>
          <w:rFonts w:ascii="Microsoft JhengHei" w:hAnsi="Microsoft JhengHei" w:cs="Microsoft JhengHei" w:eastAsia="Microsoft JhengHei"/>
          <w:spacing w:val="2"/>
          <w:w w:val="100"/>
          <w:position w:val="-1"/>
          <w:sz w:val="18"/>
          <w:szCs w:val="18"/>
        </w:rPr>
        <w:t>作手册</w:t>
      </w:r>
      <w:r>
        <w:rPr>
          <w:rFonts w:ascii="Microsoft JhengHei" w:hAnsi="Microsoft JhengHei" w:cs="Microsoft JhengHei" w:eastAsia="Microsoft JhengHei"/>
          <w:spacing w:val="0"/>
          <w:w w:val="100"/>
          <w:position w:val="0"/>
          <w:sz w:val="18"/>
          <w:szCs w:val="18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421" w:lineRule="exact"/>
        <w:ind w:left="915" w:right="-20"/>
        <w:jc w:val="left"/>
        <w:rPr>
          <w:rFonts w:ascii="Microsoft JhengHei" w:hAnsi="Microsoft JhengHei" w:cs="Microsoft JhengHei" w:eastAsia="Microsoft JhengHei"/>
          <w:sz w:val="36"/>
          <w:szCs w:val="36"/>
        </w:rPr>
      </w:pPr>
      <w:r>
        <w:rPr>
          <w:rFonts w:ascii="Microsoft JhengHei" w:hAnsi="Microsoft JhengHei" w:cs="Microsoft JhengHei" w:eastAsia="Microsoft JhengHei"/>
          <w:color w:val="009F61"/>
          <w:w w:val="88"/>
          <w:sz w:val="36"/>
          <w:szCs w:val="36"/>
        </w:rPr>
        <w:t>省</w:t>
      </w:r>
      <w:r>
        <w:rPr>
          <w:rFonts w:ascii="Microsoft JhengHei" w:hAnsi="Microsoft JhengHei" w:cs="Microsoft JhengHei" w:eastAsia="Microsoft JhengHei"/>
          <w:color w:val="009F61"/>
          <w:spacing w:val="2"/>
          <w:w w:val="88"/>
          <w:sz w:val="36"/>
          <w:szCs w:val="36"/>
        </w:rPr>
        <w:t>级放心</w:t>
      </w:r>
      <w:r>
        <w:rPr>
          <w:rFonts w:ascii="Microsoft JhengHei" w:hAnsi="Microsoft JhengHei" w:cs="Microsoft JhengHei" w:eastAsia="Microsoft JhengHei"/>
          <w:color w:val="009F61"/>
          <w:spacing w:val="1"/>
          <w:w w:val="88"/>
          <w:sz w:val="36"/>
          <w:szCs w:val="36"/>
        </w:rPr>
        <w:t>消</w:t>
      </w:r>
      <w:r>
        <w:rPr>
          <w:rFonts w:ascii="Microsoft JhengHei" w:hAnsi="Microsoft JhengHei" w:cs="Microsoft JhengHei" w:eastAsia="Microsoft JhengHei"/>
          <w:color w:val="009F61"/>
          <w:spacing w:val="2"/>
          <w:w w:val="88"/>
          <w:sz w:val="36"/>
          <w:szCs w:val="36"/>
        </w:rPr>
        <w:t>费示范</w:t>
      </w:r>
      <w:r>
        <w:rPr>
          <w:rFonts w:ascii="Microsoft JhengHei" w:hAnsi="Microsoft JhengHei" w:cs="Microsoft JhengHei" w:eastAsia="Microsoft JhengHei"/>
          <w:color w:val="009F61"/>
          <w:spacing w:val="0"/>
          <w:w w:val="88"/>
          <w:sz w:val="36"/>
          <w:szCs w:val="36"/>
        </w:rPr>
        <w:t>企</w:t>
      </w:r>
      <w:r>
        <w:rPr>
          <w:rFonts w:ascii="Microsoft JhengHei" w:hAnsi="Microsoft JhengHei" w:cs="Microsoft JhengHei" w:eastAsia="Microsoft JhengHei"/>
          <w:color w:val="009F61"/>
          <w:spacing w:val="-117"/>
          <w:w w:val="88"/>
          <w:sz w:val="36"/>
          <w:szCs w:val="36"/>
        </w:rPr>
        <w:t>业</w:t>
      </w:r>
      <w:r>
        <w:rPr>
          <w:rFonts w:ascii="Microsoft JhengHei" w:hAnsi="Microsoft JhengHei" w:cs="Microsoft JhengHei" w:eastAsia="Microsoft JhengHei"/>
          <w:color w:val="009F61"/>
          <w:spacing w:val="-40"/>
          <w:w w:val="88"/>
          <w:sz w:val="36"/>
          <w:szCs w:val="36"/>
        </w:rPr>
        <w:t>（</w:t>
      </w:r>
      <w:r>
        <w:rPr>
          <w:rFonts w:ascii="Microsoft JhengHei" w:hAnsi="Microsoft JhengHei" w:cs="Microsoft JhengHei" w:eastAsia="Microsoft JhengHei"/>
          <w:color w:val="009F61"/>
          <w:spacing w:val="-37"/>
          <w:w w:val="88"/>
          <w:sz w:val="36"/>
          <w:szCs w:val="36"/>
        </w:rPr>
        <w:t>店</w:t>
      </w:r>
      <w:r>
        <w:rPr>
          <w:rFonts w:ascii="Microsoft JhengHei" w:hAnsi="Microsoft JhengHei" w:cs="Microsoft JhengHei" w:eastAsia="Microsoft JhengHei"/>
          <w:color w:val="009F61"/>
          <w:spacing w:val="-120"/>
          <w:w w:val="88"/>
          <w:sz w:val="36"/>
          <w:szCs w:val="36"/>
        </w:rPr>
        <w:t>）</w:t>
      </w:r>
      <w:r>
        <w:rPr>
          <w:rFonts w:ascii="Microsoft JhengHei" w:hAnsi="Microsoft JhengHei" w:cs="Microsoft JhengHei" w:eastAsia="Microsoft JhengHei"/>
          <w:color w:val="009F61"/>
          <w:spacing w:val="2"/>
          <w:w w:val="88"/>
          <w:sz w:val="36"/>
          <w:szCs w:val="36"/>
        </w:rPr>
        <w:t>奖牌制作标准</w:t>
      </w:r>
      <w:r>
        <w:rPr>
          <w:rFonts w:ascii="Microsoft JhengHei" w:hAnsi="Microsoft JhengHei" w:cs="Microsoft JhengHei" w:eastAsia="Microsoft JhengHei"/>
          <w:color w:val="000000"/>
          <w:spacing w:val="0"/>
          <w:w w:val="100"/>
          <w:sz w:val="36"/>
          <w:szCs w:val="3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" w:after="0" w:line="240" w:lineRule="exact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55" w:after="0" w:line="240" w:lineRule="auto"/>
        <w:ind w:left="3583" w:right="2878"/>
        <w:jc w:val="center"/>
        <w:rPr>
          <w:rFonts w:ascii="Estrangelo Edessa" w:hAnsi="Estrangelo Edessa" w:cs="Estrangelo Edessa" w:eastAsia="Estrangelo Edessa"/>
          <w:sz w:val="21"/>
          <w:szCs w:val="21"/>
        </w:rPr>
      </w:pPr>
      <w:r>
        <w:rPr>
          <w:rFonts w:ascii="Estrangelo Edessa" w:hAnsi="Estrangelo Edessa" w:cs="Estrangelo Edessa" w:eastAsia="Estrangelo Edessa"/>
          <w:color w:val="FFFFFF"/>
          <w:spacing w:val="-1"/>
          <w:w w:val="108"/>
          <w:sz w:val="21"/>
          <w:szCs w:val="21"/>
        </w:rPr>
        <w:t>24</w:t>
      </w:r>
      <w:r>
        <w:rPr>
          <w:rFonts w:ascii="Estrangelo Edessa" w:hAnsi="Estrangelo Edessa" w:cs="Estrangelo Edessa" w:eastAsia="Estrangelo Edessa"/>
          <w:color w:val="000000"/>
          <w:spacing w:val="0"/>
          <w:w w:val="100"/>
          <w:sz w:val="21"/>
          <w:szCs w:val="21"/>
        </w:rPr>
      </w:r>
    </w:p>
    <w:p>
      <w:pPr>
        <w:spacing w:line="240" w:lineRule="auto" w:after="0"/>
        <w:jc w:val="center"/>
        <w:rPr>
          <w:rFonts w:ascii="Estrangelo Edessa" w:hAnsi="Estrangelo Edessa" w:cs="Estrangelo Edessa" w:eastAsia="Estrangelo Edessa"/>
          <w:sz w:val="21"/>
          <w:szCs w:val="21"/>
        </w:rPr>
        <w:sectPr>
          <w:pgSz w:w="8100" w:h="12240"/>
          <w:pgMar w:top="720" w:bottom="280" w:left="260" w:right="1060"/>
        </w:sectPr>
      </w:pPr>
    </w:p>
    <w:p>
      <w:pPr>
        <w:spacing w:before="5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92.459999pt;height:592.6425pt;mso-position-horizontal-relative:char;mso-position-vertical-relative:line" type="#_x0000_t75">
            <v:imagedata r:id="rId5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8120" w:h="12240"/>
          <w:pgMar w:top="0" w:bottom="0" w:left="0" w:right="0"/>
        </w:sectPr>
      </w:pP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05.119995pt;height:612pt;mso-position-horizontal-relative:char;mso-position-vertical-relative:line" type="#_x0000_t75">
            <v:imagedata r:id="rId5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8120" w:h="12240"/>
          <w:pgMar w:top="0" w:bottom="0" w:left="0" w:right="0"/>
        </w:sectPr>
      </w:pPr>
    </w:p>
    <w:p>
      <w:pPr>
        <w:spacing w:before="5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92.459999pt;height:592.6425pt;mso-position-horizontal-relative:char;mso-position-vertical-relative:line" type="#_x0000_t75">
            <v:imagedata r:id="rId5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8120" w:h="12240"/>
          <w:pgMar w:top="0" w:bottom="0" w:left="0" w:right="0"/>
        </w:sectPr>
      </w:pP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405.119995pt;height:612pt;mso-position-horizontal-relative:char;mso-position-vertical-relative:line" type="#_x0000_t75">
            <v:imagedata r:id="rId5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8120" w:h="122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JhengHei">
    <w:altName w:val="Microsoft JhengHei"/>
    <w:charset w:val="0"/>
    <w:family w:val="swiss"/>
    <w:pitch w:val="variable"/>
  </w:font>
  <w:font w:name="Estrangelo Edessa">
    <w:altName w:val="Estrangelo Edessa"/>
    <w:charset w:val="0"/>
    <w:family w:val="script"/>
    <w:pitch w:val="variable"/>
  </w:font>
  <w:font w:name="宋体">
    <w:altName w:val="宋体"/>
    <w:charset w:val="86"/>
    <w:family w:val="auto"/>
    <w:pitch w:val="variable"/>
  </w:font>
  <w:font w:name="Meiryo">
    <w:altName w:val="Meiryo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4.jpg"/><Relationship Id="rId9" Type="http://schemas.openxmlformats.org/officeDocument/2006/relationships/image" Target="media/image5.jpg"/><Relationship Id="rId10" Type="http://schemas.openxmlformats.org/officeDocument/2006/relationships/image" Target="media/image6.jpg"/><Relationship Id="rId11" Type="http://schemas.openxmlformats.org/officeDocument/2006/relationships/image" Target="media/image7.jpg"/><Relationship Id="rId12" Type="http://schemas.openxmlformats.org/officeDocument/2006/relationships/image" Target="media/image8.jpg"/><Relationship Id="rId13" Type="http://schemas.openxmlformats.org/officeDocument/2006/relationships/image" Target="media/image9.jpg"/><Relationship Id="rId14" Type="http://schemas.openxmlformats.org/officeDocument/2006/relationships/image" Target="media/image10.jpg"/><Relationship Id="rId15" Type="http://schemas.openxmlformats.org/officeDocument/2006/relationships/image" Target="media/image11.jpg"/><Relationship Id="rId16" Type="http://schemas.openxmlformats.org/officeDocument/2006/relationships/image" Target="media/image12.jpg"/><Relationship Id="rId17" Type="http://schemas.openxmlformats.org/officeDocument/2006/relationships/image" Target="media/image13.jpg"/><Relationship Id="rId18" Type="http://schemas.openxmlformats.org/officeDocument/2006/relationships/image" Target="media/image14.jpg"/><Relationship Id="rId19" Type="http://schemas.openxmlformats.org/officeDocument/2006/relationships/image" Target="media/image15.jpg"/><Relationship Id="rId20" Type="http://schemas.openxmlformats.org/officeDocument/2006/relationships/image" Target="media/image16.jpg"/><Relationship Id="rId21" Type="http://schemas.openxmlformats.org/officeDocument/2006/relationships/image" Target="media/image17.jpg"/><Relationship Id="rId22" Type="http://schemas.openxmlformats.org/officeDocument/2006/relationships/image" Target="media/image18.jpg"/><Relationship Id="rId23" Type="http://schemas.openxmlformats.org/officeDocument/2006/relationships/image" Target="media/image19.jpg"/><Relationship Id="rId24" Type="http://schemas.openxmlformats.org/officeDocument/2006/relationships/image" Target="media/image20.jpg"/><Relationship Id="rId25" Type="http://schemas.openxmlformats.org/officeDocument/2006/relationships/image" Target="media/image21.jpg"/><Relationship Id="rId26" Type="http://schemas.openxmlformats.org/officeDocument/2006/relationships/image" Target="media/image22.jpg"/><Relationship Id="rId27" Type="http://schemas.openxmlformats.org/officeDocument/2006/relationships/image" Target="media/image23.jpg"/><Relationship Id="rId28" Type="http://schemas.openxmlformats.org/officeDocument/2006/relationships/image" Target="media/image24.jpg"/><Relationship Id="rId29" Type="http://schemas.openxmlformats.org/officeDocument/2006/relationships/image" Target="media/image25.jpg"/><Relationship Id="rId30" Type="http://schemas.openxmlformats.org/officeDocument/2006/relationships/image" Target="media/image26.jpg"/><Relationship Id="rId31" Type="http://schemas.openxmlformats.org/officeDocument/2006/relationships/image" Target="media/image27.jpg"/><Relationship Id="rId32" Type="http://schemas.openxmlformats.org/officeDocument/2006/relationships/image" Target="media/image28.jpg"/><Relationship Id="rId33" Type="http://schemas.openxmlformats.org/officeDocument/2006/relationships/image" Target="media/image29.jpg"/><Relationship Id="rId34" Type="http://schemas.openxmlformats.org/officeDocument/2006/relationships/image" Target="media/image30.jpg"/><Relationship Id="rId35" Type="http://schemas.openxmlformats.org/officeDocument/2006/relationships/image" Target="media/image31.jpg"/><Relationship Id="rId36" Type="http://schemas.openxmlformats.org/officeDocument/2006/relationships/image" Target="media/image32.jpg"/><Relationship Id="rId37" Type="http://schemas.openxmlformats.org/officeDocument/2006/relationships/image" Target="media/image33.jpg"/><Relationship Id="rId38" Type="http://schemas.openxmlformats.org/officeDocument/2006/relationships/image" Target="media/image34.jpg"/><Relationship Id="rId39" Type="http://schemas.openxmlformats.org/officeDocument/2006/relationships/image" Target="media/image35.jpg"/><Relationship Id="rId40" Type="http://schemas.openxmlformats.org/officeDocument/2006/relationships/image" Target="media/image36.jpg"/><Relationship Id="rId41" Type="http://schemas.openxmlformats.org/officeDocument/2006/relationships/image" Target="media/image37.jpg"/><Relationship Id="rId42" Type="http://schemas.openxmlformats.org/officeDocument/2006/relationships/image" Target="media/image38.jpg"/><Relationship Id="rId43" Type="http://schemas.openxmlformats.org/officeDocument/2006/relationships/image" Target="media/image39.jpg"/><Relationship Id="rId44" Type="http://schemas.openxmlformats.org/officeDocument/2006/relationships/image" Target="media/image40.jpg"/><Relationship Id="rId45" Type="http://schemas.openxmlformats.org/officeDocument/2006/relationships/image" Target="media/image41.jpg"/><Relationship Id="rId46" Type="http://schemas.openxmlformats.org/officeDocument/2006/relationships/image" Target="media/image42.jpg"/><Relationship Id="rId47" Type="http://schemas.openxmlformats.org/officeDocument/2006/relationships/image" Target="media/image43.jpg"/><Relationship Id="rId48" Type="http://schemas.openxmlformats.org/officeDocument/2006/relationships/image" Target="media/image44.jpg"/><Relationship Id="rId49" Type="http://schemas.openxmlformats.org/officeDocument/2006/relationships/image" Target="media/image45.jpg"/><Relationship Id="rId50" Type="http://schemas.openxmlformats.org/officeDocument/2006/relationships/image" Target="media/image46.jpg"/><Relationship Id="rId51" Type="http://schemas.openxmlformats.org/officeDocument/2006/relationships/image" Target="media/image47.jpg"/><Relationship Id="rId52" Type="http://schemas.openxmlformats.org/officeDocument/2006/relationships/image" Target="media/image48.jpg"/><Relationship Id="rId53" Type="http://schemas.openxmlformats.org/officeDocument/2006/relationships/image" Target="media/image49.jpg"/><Relationship Id="rId54" Type="http://schemas.openxmlformats.org/officeDocument/2006/relationships/image" Target="media/image50.jp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title>创建工作手册内文.FIT)</dc:title>
  <dcterms:created xsi:type="dcterms:W3CDTF">2018-04-16T15:38:12Z</dcterms:created>
  <dcterms:modified xsi:type="dcterms:W3CDTF">2018-04-16T15:38:12Z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LastSaved">
    <vt:filetime>2018-04-16T00:00:00Z</vt:filetime>
  </property>
</Properties>
</file>